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CA0" w:rsidRDefault="001B1CA0" w:rsidP="00EC34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350DBC">
        <w:rPr>
          <w:b/>
        </w:rPr>
        <w:t>20:15:06:01.01.  Minimum octane rating.</w:t>
      </w:r>
      <w:r>
        <w:t xml:space="preserve">  Repealed.</w:t>
      </w:r>
    </w:p>
    <w:p w:rsidR="001B1CA0" w:rsidRDefault="001B1CA0" w:rsidP="00EC34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B1CA0" w:rsidRDefault="001B1CA0" w:rsidP="00EC34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350DBC">
        <w:rPr>
          <w:b/>
        </w:rPr>
        <w:t>Source:</w:t>
      </w:r>
      <w:r>
        <w:t xml:space="preserve"> 39 SDR 51, effective October 2, 2012; repealed, 39 SDR 51, effective June 30, 2013.</w:t>
      </w:r>
    </w:p>
    <w:p w:rsidR="001B1CA0" w:rsidRDefault="001B1CA0" w:rsidP="00EC34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B1CA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3417"/>
    <w:rsid w:val="00086AE4"/>
    <w:rsid w:val="001B1CA0"/>
    <w:rsid w:val="00350DBC"/>
    <w:rsid w:val="003D5596"/>
    <w:rsid w:val="008B09BA"/>
    <w:rsid w:val="00A77941"/>
    <w:rsid w:val="00BD2079"/>
    <w:rsid w:val="00CE58DD"/>
    <w:rsid w:val="00E14A82"/>
    <w:rsid w:val="00EC3417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4</cp:revision>
  <dcterms:created xsi:type="dcterms:W3CDTF">2012-09-20T20:29:00Z</dcterms:created>
  <dcterms:modified xsi:type="dcterms:W3CDTF">2013-07-09T20:03:00Z</dcterms:modified>
</cp:coreProperties>
</file>