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2F87" w:rsidRDefault="00D72F87" w:rsidP="007945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A73C5">
        <w:rPr>
          <w:b/>
        </w:rPr>
        <w:t>44:71:03:03.  Application receipt and selection process.</w:t>
      </w:r>
      <w:r>
        <w:t xml:space="preserve"> The application receipt and selection process is as follows:</w:t>
      </w:r>
    </w:p>
    <w:p w:rsidR="00D72F87" w:rsidRDefault="00D72F87" w:rsidP="007945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72F87" w:rsidRDefault="00D72F87" w:rsidP="007945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  Complete applications shall be selected on a first come, first served basis beginning July 1 to the last business day in December, inclusive, or until the annual quota as provided by SDCL 34-12G-12 has been met, whichever comes first;</w:t>
      </w:r>
    </w:p>
    <w:p w:rsidR="00D72F87" w:rsidRDefault="00D72F87" w:rsidP="007945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72F87" w:rsidRDefault="00D72F87" w:rsidP="007945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Up to three applications may be selected per employing facility;</w:t>
      </w:r>
    </w:p>
    <w:p w:rsidR="00D72F87" w:rsidRDefault="00D72F87" w:rsidP="007945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72F87" w:rsidRDefault="00D72F87" w:rsidP="007945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If more than three applications from an employing facility are received, preference shall be given to an application proposing to hire a new graduate;</w:t>
      </w:r>
    </w:p>
    <w:p w:rsidR="00D72F87" w:rsidRDefault="00D72F87" w:rsidP="007945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72F87" w:rsidRDefault="00D72F87" w:rsidP="007945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In case of a tie regarding subdivision (3) of this section, a random selection shall be held to select the three applications;</w:t>
      </w:r>
    </w:p>
    <w:p w:rsidR="00D72F87" w:rsidRDefault="00D72F87" w:rsidP="007945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72F87" w:rsidRDefault="00D72F87" w:rsidP="007945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(5)  If the number of completed applications received is more than the annual quota as provided by SDCL 34-12G-12, preference shall be given to an application proposing to hire a new graduate; and</w:t>
      </w:r>
    </w:p>
    <w:p w:rsidR="00D72F87" w:rsidRDefault="00D72F87" w:rsidP="007945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72F87" w:rsidRDefault="00D72F87" w:rsidP="007945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(6)  In case of a tie regarding subdivision (5) of this section, a random selection shall be held to select the applications.</w:t>
      </w:r>
    </w:p>
    <w:p w:rsidR="00D72F87" w:rsidRDefault="00D72F87" w:rsidP="007945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72F87" w:rsidRDefault="00D72F87" w:rsidP="007945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76449F">
        <w:rPr>
          <w:b/>
        </w:rPr>
        <w:t>Source:</w:t>
      </w:r>
      <w:r>
        <w:t xml:space="preserve"> 39 SDR 9, effective July 30, 2012.</w:t>
      </w:r>
    </w:p>
    <w:p w:rsidR="00D72F87" w:rsidRDefault="00D72F87" w:rsidP="007945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76449F">
        <w:rPr>
          <w:b/>
        </w:rPr>
        <w:t>General Authority:</w:t>
      </w:r>
      <w:r>
        <w:t xml:space="preserve"> SDCL 34-12G-15.</w:t>
      </w:r>
    </w:p>
    <w:p w:rsidR="00D72F87" w:rsidRDefault="00D72F87" w:rsidP="007945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76449F">
        <w:rPr>
          <w:b/>
        </w:rPr>
        <w:t>Law Implemented:</w:t>
      </w:r>
      <w:r>
        <w:t xml:space="preserve"> SDCL 34-12G-15.</w:t>
      </w:r>
    </w:p>
    <w:p w:rsidR="00D72F87" w:rsidRDefault="00D72F87" w:rsidP="007945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D72F8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94540"/>
    <w:rsid w:val="00086AE4"/>
    <w:rsid w:val="006A73C5"/>
    <w:rsid w:val="0076449F"/>
    <w:rsid w:val="00794540"/>
    <w:rsid w:val="008B09BA"/>
    <w:rsid w:val="00BD2079"/>
    <w:rsid w:val="00D04420"/>
    <w:rsid w:val="00D72F87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174</Words>
  <Characters>994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2012-07-24T19:45:00Z</dcterms:created>
  <dcterms:modified xsi:type="dcterms:W3CDTF">2014-05-13T19:59:00Z</dcterms:modified>
</cp:coreProperties>
</file>