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7AE" w:rsidRDefault="002137AE" w:rsidP="008607EF">
      <w:bookmarkStart w:id="0" w:name="_GoBack"/>
      <w:bookmarkEnd w:id="0"/>
      <w:r>
        <w:tab/>
      </w:r>
      <w:r w:rsidRPr="005D213A">
        <w:rPr>
          <w:b/>
        </w:rPr>
        <w:t>24:15:06:65.  </w:t>
      </w:r>
      <w:r>
        <w:rPr>
          <w:b/>
        </w:rPr>
        <w:t>Transferred to § 24:15:10:03</w:t>
      </w:r>
      <w:r w:rsidRPr="005D213A">
        <w:rPr>
          <w:b/>
        </w:rPr>
        <w:t>.</w:t>
      </w:r>
    </w:p>
    <w:p w:rsidR="002137AE" w:rsidRDefault="002137AE" w:rsidP="008607EF"/>
    <w:sectPr w:rsidR="002137AE" w:rsidSect="002137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07EF"/>
    <w:rsid w:val="002137AE"/>
    <w:rsid w:val="005D213A"/>
    <w:rsid w:val="008607EF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07EF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2015-12-22T16:04:00Z</dcterms:created>
  <dcterms:modified xsi:type="dcterms:W3CDTF">2015-12-22T16:04:00Z</dcterms:modified>
</cp:coreProperties>
</file>