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6789" w:rsidRDefault="00A86789" w:rsidP="00EB62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A61C1D">
        <w:rPr>
          <w:b/>
        </w:rPr>
        <w:t>44:72:05:02.  Nurse aid</w:t>
      </w:r>
      <w:r>
        <w:rPr>
          <w:b/>
        </w:rPr>
        <w:t>e</w:t>
      </w:r>
      <w:r w:rsidRPr="00A61C1D">
        <w:rPr>
          <w:b/>
        </w:rPr>
        <w:t xml:space="preserve"> training program.</w:t>
      </w:r>
      <w:r>
        <w:t xml:space="preserve"> An eligible proposal shall include a nursing facility-based certified nurse aid training program, or an acceptable alternative.</w:t>
      </w:r>
    </w:p>
    <w:p w:rsidR="00A86789" w:rsidRDefault="00A86789" w:rsidP="00EB62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A86789" w:rsidRDefault="00A86789" w:rsidP="00EB62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39 SDR 119, effective January 8, 2013.</w:t>
      </w:r>
    </w:p>
    <w:p w:rsidR="00A86789" w:rsidRDefault="00A86789" w:rsidP="00EB62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34-12-35.8(7).</w:t>
      </w:r>
    </w:p>
    <w:p w:rsidR="00A86789" w:rsidRDefault="00A86789" w:rsidP="00EB62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34-12-35.8(7).</w:t>
      </w:r>
    </w:p>
    <w:p w:rsidR="00A86789" w:rsidRPr="006E3FFF" w:rsidRDefault="00A86789" w:rsidP="00EB62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A86789" w:rsidRPr="006E3FFF" w:rsidSect="00A86789">
      <w:pgSz w:w="12240" w:h="15840"/>
      <w:pgMar w:top="990" w:right="1440" w:bottom="990" w:left="1260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86789" w:rsidRDefault="00A86789">
      <w:r>
        <w:separator/>
      </w:r>
    </w:p>
  </w:endnote>
  <w:endnote w:type="continuationSeparator" w:id="0">
    <w:p w:rsidR="00A86789" w:rsidRDefault="00A8678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86789" w:rsidRDefault="00A86789">
      <w:r>
        <w:separator/>
      </w:r>
    </w:p>
  </w:footnote>
  <w:footnote w:type="continuationSeparator" w:id="0">
    <w:p w:rsidR="00A86789" w:rsidRDefault="00A8678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B622E"/>
    <w:rsid w:val="00086AE4"/>
    <w:rsid w:val="002074F5"/>
    <w:rsid w:val="006E3FFF"/>
    <w:rsid w:val="008B09BA"/>
    <w:rsid w:val="00A61C1D"/>
    <w:rsid w:val="00A86789"/>
    <w:rsid w:val="00BD2079"/>
    <w:rsid w:val="00DC4359"/>
    <w:rsid w:val="00E14A82"/>
    <w:rsid w:val="00EB622E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44</Words>
  <Characters>256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2013-01-04T16:23:00Z</dcterms:created>
  <dcterms:modified xsi:type="dcterms:W3CDTF">2013-01-04T16:23:00Z</dcterms:modified>
</cp:coreProperties>
</file>