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272D0">
        <w:tab/>
      </w:r>
      <w:r w:rsidRPr="00C272D0">
        <w:rPr>
          <w:b/>
        </w:rPr>
        <w:t>2:01:16:08.  Discipline during basic training course.</w:t>
      </w:r>
      <w:r w:rsidRPr="00C272D0">
        <w:t xml:space="preserve"> The executive secretary may enforce restrictions and rules of internal management as are necessary to maintain the orderly instruction of individuals and efficient operation of the school sentinel basic training course. Individuals must comply with such restrictions and rules as set forth by the executive secretary in the basic training course student handbook, or such other specific directives as the executive secretary may issue.</w:t>
      </w:r>
    </w:p>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272D0">
        <w:rPr>
          <w:szCs w:val="20"/>
        </w:rPr>
        <w:tab/>
      </w:r>
      <w:r w:rsidRPr="00C272D0">
        <w:rPr>
          <w:b/>
          <w:szCs w:val="20"/>
        </w:rPr>
        <w:t>Source:</w:t>
      </w:r>
      <w:r w:rsidRPr="00C272D0">
        <w:rPr>
          <w:szCs w:val="20"/>
        </w:rPr>
        <w:t xml:space="preserve"> 40 SDR 44, effective September 17, 2013.</w:t>
      </w:r>
    </w:p>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272D0">
        <w:rPr>
          <w:szCs w:val="20"/>
        </w:rPr>
        <w:tab/>
      </w:r>
      <w:r w:rsidRPr="00C272D0">
        <w:rPr>
          <w:b/>
          <w:szCs w:val="20"/>
        </w:rPr>
        <w:t>General Authority:</w:t>
      </w:r>
      <w:r w:rsidRPr="00C272D0">
        <w:rPr>
          <w:szCs w:val="20"/>
        </w:rPr>
        <w:t xml:space="preserve"> SDCL 23-3-35(16).</w:t>
      </w:r>
    </w:p>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272D0">
        <w:rPr>
          <w:szCs w:val="20"/>
        </w:rPr>
        <w:tab/>
      </w:r>
      <w:r w:rsidRPr="00C272D0">
        <w:rPr>
          <w:b/>
          <w:szCs w:val="20"/>
        </w:rPr>
        <w:t>Law Implemented:</w:t>
      </w:r>
      <w:r w:rsidRPr="00C272D0">
        <w:rPr>
          <w:szCs w:val="20"/>
        </w:rPr>
        <w:t xml:space="preserve"> SDCL 23-3-35(16).</w:t>
      </w:r>
    </w:p>
    <w:p w:rsidR="00D4411C" w:rsidRPr="00C272D0" w:rsidRDefault="00D4411C" w:rsidP="00C272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4411C" w:rsidRPr="00C272D0"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272D0"/>
    <w:rsid w:val="00086AE4"/>
    <w:rsid w:val="00477B21"/>
    <w:rsid w:val="008B09BA"/>
    <w:rsid w:val="009B13CF"/>
    <w:rsid w:val="00BD2079"/>
    <w:rsid w:val="00C272D0"/>
    <w:rsid w:val="00D4411C"/>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2013-09-16T18:42:00Z</dcterms:created>
  <dcterms:modified xsi:type="dcterms:W3CDTF">2013-09-16T18:42:00Z</dcterms:modified>
</cp:coreProperties>
</file>