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0B7" w:rsidRPr="00704749" w:rsidRDefault="008A70B7" w:rsidP="00704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04749">
        <w:tab/>
      </w:r>
      <w:r w:rsidRPr="00704749">
        <w:rPr>
          <w:b/>
        </w:rPr>
        <w:t>20:80:07:07.  Reapplication waiting period.</w:t>
      </w:r>
      <w:r w:rsidRPr="00704749">
        <w:t xml:space="preserve"> Repealed.</w:t>
      </w:r>
    </w:p>
    <w:p w:rsidR="008A70B7" w:rsidRPr="00704749" w:rsidRDefault="008A70B7" w:rsidP="00704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70B7" w:rsidRPr="00704749" w:rsidRDefault="008A70B7" w:rsidP="00704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04749">
        <w:tab/>
      </w:r>
      <w:r w:rsidRPr="00704749">
        <w:rPr>
          <w:b/>
        </w:rPr>
        <w:t>Source:</w:t>
      </w:r>
      <w:r w:rsidRPr="00704749">
        <w:t xml:space="preserve"> 32 SDR 225, effective July 3, 2006; transferred from § 46:33:07:07, repealed, 40 SDR 58, effective October 9, 2013.</w:t>
      </w:r>
    </w:p>
    <w:p w:rsidR="008A70B7" w:rsidRPr="00704749" w:rsidRDefault="008A70B7" w:rsidP="007047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A70B7" w:rsidRPr="0070474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4749"/>
    <w:rsid w:val="00086AE4"/>
    <w:rsid w:val="00477B21"/>
    <w:rsid w:val="00704749"/>
    <w:rsid w:val="008A70B7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2013-10-02T15:55:00Z</dcterms:created>
  <dcterms:modified xsi:type="dcterms:W3CDTF">2013-10-02T15:56:00Z</dcterms:modified>
</cp:coreProperties>
</file>