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1C02DA">
        <w:rPr>
          <w:b/>
        </w:rPr>
        <w:t>70:11:01:05.  Contents of application.</w:t>
      </w:r>
      <w:r>
        <w:t xml:space="preserve"> Each application for a permit shall include the following information.</w:t>
      </w: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The name and mailing address of the owner of the device, and the location of the interstate rest area or information center for which the permit is requested;</w:t>
      </w: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The name, address, and daytime telephone number of the person responsible on a daily basis for the operation and maintenance of the device;</w:t>
      </w: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The name of the publication being vended; and</w:t>
      </w: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(4)  Whether the publication is daily, weekly, monthly or other publishing cycle.</w:t>
      </w: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No application may be considered for approval until the application meets the requirements of this section.</w:t>
      </w: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41 SDR 53, effective October 7, 2014.</w:t>
      </w: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31-29-83.</w:t>
      </w: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31-29-83.</w:t>
      </w:r>
    </w:p>
    <w:p w:rsidR="008C1ABE" w:rsidRDefault="008C1ABE" w:rsidP="00950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8C1AB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50A6D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BDA"/>
    <w:rsid w:val="00091D72"/>
    <w:rsid w:val="0009378B"/>
    <w:rsid w:val="0009396B"/>
    <w:rsid w:val="000A07B6"/>
    <w:rsid w:val="000A1955"/>
    <w:rsid w:val="000A2D4A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87822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2DA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3889"/>
    <w:rsid w:val="004E48EA"/>
    <w:rsid w:val="004E4C6D"/>
    <w:rsid w:val="004E681D"/>
    <w:rsid w:val="004F10E3"/>
    <w:rsid w:val="004F248A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5F3"/>
    <w:rsid w:val="00845AC5"/>
    <w:rsid w:val="00846B7F"/>
    <w:rsid w:val="008501A4"/>
    <w:rsid w:val="00850461"/>
    <w:rsid w:val="00850A21"/>
    <w:rsid w:val="00850CAC"/>
    <w:rsid w:val="00852036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1ABE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A6D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33E4"/>
    <w:rsid w:val="00A53BD3"/>
    <w:rsid w:val="00A53CF4"/>
    <w:rsid w:val="00A54301"/>
    <w:rsid w:val="00A55350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31B9"/>
    <w:rsid w:val="00A73EA8"/>
    <w:rsid w:val="00A74AB2"/>
    <w:rsid w:val="00A75FD1"/>
    <w:rsid w:val="00A76D4F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250"/>
    <w:rsid w:val="00B0682E"/>
    <w:rsid w:val="00B06977"/>
    <w:rsid w:val="00B07D5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20A5"/>
    <w:rsid w:val="00C44B32"/>
    <w:rsid w:val="00C465F1"/>
    <w:rsid w:val="00C46A80"/>
    <w:rsid w:val="00C47CAD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C6259"/>
    <w:rsid w:val="00FD0552"/>
    <w:rsid w:val="00FD0967"/>
    <w:rsid w:val="00FD1C37"/>
    <w:rsid w:val="00FD1F71"/>
    <w:rsid w:val="00FD29B7"/>
    <w:rsid w:val="00FD5A5D"/>
    <w:rsid w:val="00FD7E11"/>
    <w:rsid w:val="00FE1A10"/>
    <w:rsid w:val="00FE25A1"/>
    <w:rsid w:val="00FE468E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117</Words>
  <Characters>671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2014-10-03T17:18:00Z</dcterms:created>
  <dcterms:modified xsi:type="dcterms:W3CDTF">2014-10-03T17:19:00Z</dcterms:modified>
</cp:coreProperties>
</file>