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</w:r>
      <w:r w:rsidRPr="009C0962">
        <w:rPr>
          <w:b/>
          <w:szCs w:val="20"/>
        </w:rPr>
        <w:t>12:20:02:06.  Form for notice of request for mediation.</w:t>
      </w:r>
      <w:r w:rsidRPr="009C0962">
        <w:rPr>
          <w:szCs w:val="20"/>
        </w:rPr>
        <w:t xml:space="preserve"> The form for notice of request for mediation shall include the following: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  <w:t>(1)  The name of the party requesting mediation;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  <w:t>(2)  A brief description of the mediation process;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  <w:t>(3)  A statement informing all parties that the party or representative attending the mediation session must have the authority to negotiate agreements with other parties;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  <w:t>(4)  The information required to be brought to the initial mediation session;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  <w:t>(5)  A statement that all parties must attend the mediation session.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</w:r>
      <w:r w:rsidRPr="009C0962">
        <w:rPr>
          <w:b/>
          <w:szCs w:val="20"/>
        </w:rPr>
        <w:t>Source:</w:t>
      </w:r>
      <w:r w:rsidRPr="009C0962">
        <w:rPr>
          <w:szCs w:val="20"/>
        </w:rPr>
        <w:t xml:space="preserve"> 41 SDR 93, effective December 2, 2014.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</w:r>
      <w:r w:rsidRPr="009C0962">
        <w:rPr>
          <w:b/>
          <w:szCs w:val="20"/>
        </w:rPr>
        <w:t>General Authority:</w:t>
      </w:r>
      <w:r w:rsidRPr="009C0962">
        <w:rPr>
          <w:szCs w:val="20"/>
        </w:rPr>
        <w:t xml:space="preserve"> SDCL 54-13-2.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9C0962">
        <w:rPr>
          <w:szCs w:val="20"/>
        </w:rPr>
        <w:tab/>
      </w:r>
      <w:r w:rsidRPr="009C0962">
        <w:rPr>
          <w:b/>
          <w:szCs w:val="20"/>
        </w:rPr>
        <w:t>Law Implemented:</w:t>
      </w:r>
      <w:r w:rsidRPr="009C0962">
        <w:rPr>
          <w:szCs w:val="20"/>
        </w:rPr>
        <w:t xml:space="preserve"> SDCL 54-13-2.</w:t>
      </w:r>
    </w:p>
    <w:p w:rsidR="000902DD" w:rsidRPr="009C0962" w:rsidRDefault="000902DD" w:rsidP="009C09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0902DD" w:rsidRPr="009C096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0962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02DD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58D1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6A4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51F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5C2F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693D"/>
    <w:rsid w:val="007A1FA2"/>
    <w:rsid w:val="007A2EBA"/>
    <w:rsid w:val="007A356A"/>
    <w:rsid w:val="007A37F2"/>
    <w:rsid w:val="007A39CB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7F6824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1C02"/>
    <w:rsid w:val="00892018"/>
    <w:rsid w:val="00892916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962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658D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2D7E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574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100</Words>
  <Characters>572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2014-12-02T14:35:00Z</dcterms:created>
  <dcterms:modified xsi:type="dcterms:W3CDTF">2014-12-02T14:36:00Z</dcterms:modified>
</cp:coreProperties>
</file>