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F93" w:rsidRPr="00ED5A6F" w:rsidRDefault="00582F93" w:rsidP="00ED5A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5A6F">
        <w:rPr>
          <w:rFonts w:ascii="Times New Roman" w:hAnsi="Times New Roman"/>
          <w:sz w:val="24"/>
          <w:szCs w:val="24"/>
        </w:rPr>
        <w:tab/>
      </w:r>
      <w:r w:rsidRPr="00ED5A6F">
        <w:rPr>
          <w:rFonts w:ascii="Times New Roman" w:hAnsi="Times New Roman"/>
          <w:b/>
          <w:sz w:val="24"/>
          <w:szCs w:val="24"/>
        </w:rPr>
        <w:t>20:8</w:t>
      </w:r>
      <w:r>
        <w:rPr>
          <w:rFonts w:ascii="Times New Roman" w:hAnsi="Times New Roman"/>
          <w:b/>
          <w:sz w:val="24"/>
          <w:szCs w:val="24"/>
        </w:rPr>
        <w:t>2</w:t>
      </w:r>
      <w:r w:rsidRPr="00ED5A6F">
        <w:rPr>
          <w:rFonts w:ascii="Times New Roman" w:hAnsi="Times New Roman"/>
          <w:b/>
          <w:sz w:val="24"/>
          <w:szCs w:val="24"/>
        </w:rPr>
        <w:t>:03:02.  Violations.</w:t>
      </w:r>
      <w:r w:rsidRPr="00ED5A6F">
        <w:rPr>
          <w:rFonts w:ascii="Times New Roman" w:hAnsi="Times New Roman"/>
          <w:sz w:val="24"/>
          <w:szCs w:val="24"/>
        </w:rPr>
        <w:t xml:space="preserve"> A violation of any of the ethical standards and conduct is considered unprofessional conduct as defined by SDCL 36-36-13.</w:t>
      </w:r>
    </w:p>
    <w:p w:rsidR="00582F93" w:rsidRPr="00ED5A6F" w:rsidRDefault="00582F93" w:rsidP="00ED5A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82F93" w:rsidRPr="00ED5A6F" w:rsidRDefault="00582F93" w:rsidP="00ED5A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5A6F">
        <w:rPr>
          <w:rFonts w:ascii="Times New Roman" w:hAnsi="Times New Roman"/>
          <w:sz w:val="24"/>
          <w:szCs w:val="24"/>
        </w:rPr>
        <w:tab/>
      </w:r>
      <w:r w:rsidRPr="00ED5A6F">
        <w:rPr>
          <w:rFonts w:ascii="Times New Roman" w:hAnsi="Times New Roman"/>
          <w:b/>
          <w:sz w:val="24"/>
          <w:szCs w:val="24"/>
        </w:rPr>
        <w:t>Source:</w:t>
      </w:r>
      <w:r w:rsidRPr="00ED5A6F">
        <w:rPr>
          <w:rFonts w:ascii="Times New Roman" w:hAnsi="Times New Roman"/>
          <w:sz w:val="24"/>
          <w:szCs w:val="24"/>
        </w:rPr>
        <w:t xml:space="preserve"> 41 SDR 180, effective May 21, 2015.</w:t>
      </w:r>
    </w:p>
    <w:p w:rsidR="00582F93" w:rsidRPr="00ED5A6F" w:rsidRDefault="00582F93" w:rsidP="00ED5A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5A6F">
        <w:rPr>
          <w:rFonts w:ascii="Times New Roman" w:hAnsi="Times New Roman"/>
          <w:sz w:val="24"/>
          <w:szCs w:val="24"/>
        </w:rPr>
        <w:tab/>
      </w:r>
      <w:r w:rsidRPr="00ED5A6F">
        <w:rPr>
          <w:rFonts w:ascii="Times New Roman" w:hAnsi="Times New Roman"/>
          <w:b/>
          <w:sz w:val="24"/>
          <w:szCs w:val="24"/>
        </w:rPr>
        <w:t>General Authority:</w:t>
      </w:r>
      <w:r w:rsidRPr="00ED5A6F">
        <w:rPr>
          <w:rFonts w:ascii="Times New Roman" w:hAnsi="Times New Roman"/>
          <w:sz w:val="24"/>
          <w:szCs w:val="24"/>
        </w:rPr>
        <w:t xml:space="preserve"> SDCL 36-36-12.</w:t>
      </w:r>
    </w:p>
    <w:p w:rsidR="00582F93" w:rsidRPr="00ED5A6F" w:rsidRDefault="00582F93" w:rsidP="00ED5A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D5A6F">
        <w:rPr>
          <w:rFonts w:ascii="Times New Roman" w:hAnsi="Times New Roman"/>
          <w:sz w:val="24"/>
          <w:szCs w:val="24"/>
        </w:rPr>
        <w:tab/>
      </w:r>
      <w:r w:rsidRPr="00ED5A6F">
        <w:rPr>
          <w:rFonts w:ascii="Times New Roman" w:hAnsi="Times New Roman"/>
          <w:b/>
          <w:sz w:val="24"/>
          <w:szCs w:val="24"/>
        </w:rPr>
        <w:t>Law Implemented:</w:t>
      </w:r>
      <w:r w:rsidRPr="00ED5A6F">
        <w:rPr>
          <w:rFonts w:ascii="Times New Roman" w:hAnsi="Times New Roman"/>
          <w:sz w:val="24"/>
          <w:szCs w:val="24"/>
        </w:rPr>
        <w:t xml:space="preserve"> SDCL 36-36-13.</w:t>
      </w:r>
    </w:p>
    <w:p w:rsidR="00582F93" w:rsidRPr="00ED5A6F" w:rsidRDefault="00582F93" w:rsidP="00ED5A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582F93" w:rsidRPr="00ED5A6F" w:rsidSect="00582F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D5A6F"/>
    <w:rsid w:val="001C426C"/>
    <w:rsid w:val="00394A72"/>
    <w:rsid w:val="004267C8"/>
    <w:rsid w:val="00582F93"/>
    <w:rsid w:val="005F3BBA"/>
    <w:rsid w:val="00711039"/>
    <w:rsid w:val="007C6A5F"/>
    <w:rsid w:val="008479CD"/>
    <w:rsid w:val="00893D37"/>
    <w:rsid w:val="009043F7"/>
    <w:rsid w:val="009466B1"/>
    <w:rsid w:val="00946D34"/>
    <w:rsid w:val="009E1F28"/>
    <w:rsid w:val="00A91B07"/>
    <w:rsid w:val="00AD6075"/>
    <w:rsid w:val="00BA1BAD"/>
    <w:rsid w:val="00C275EE"/>
    <w:rsid w:val="00C824D7"/>
    <w:rsid w:val="00D43492"/>
    <w:rsid w:val="00EC7266"/>
    <w:rsid w:val="00ED5A6F"/>
    <w:rsid w:val="00F83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2015-05-20T21:35:00Z</dcterms:created>
  <dcterms:modified xsi:type="dcterms:W3CDTF">2015-05-22T20:51:00Z</dcterms:modified>
</cp:coreProperties>
</file>