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 w:rsidRPr="000B31D9">
        <w:rPr>
          <w:rFonts w:ascii="Times New Roman" w:hAnsi="Times New Roman"/>
          <w:b/>
          <w:sz w:val="24"/>
          <w:szCs w:val="24"/>
        </w:rPr>
        <w:t>CHAPTER 20:83:01</w:t>
      </w: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0B31D9">
        <w:rPr>
          <w:rFonts w:ascii="Times New Roman" w:hAnsi="Times New Roman"/>
          <w:b/>
          <w:sz w:val="24"/>
          <w:szCs w:val="24"/>
        </w:rPr>
        <w:t>DEFINITIONS</w:t>
      </w: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31D9">
        <w:rPr>
          <w:rFonts w:ascii="Times New Roman" w:hAnsi="Times New Roman"/>
          <w:sz w:val="24"/>
          <w:szCs w:val="24"/>
        </w:rPr>
        <w:t>Section</w:t>
      </w: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0B31D9">
        <w:rPr>
          <w:rFonts w:ascii="Times New Roman" w:hAnsi="Times New Roman"/>
          <w:sz w:val="24"/>
          <w:szCs w:val="24"/>
        </w:rPr>
        <w:t>20:83:01:01</w:t>
      </w:r>
      <w:r w:rsidRPr="000B31D9">
        <w:rPr>
          <w:rFonts w:ascii="Times New Roman" w:hAnsi="Times New Roman"/>
          <w:sz w:val="24"/>
          <w:szCs w:val="24"/>
        </w:rPr>
        <w:tab/>
      </w:r>
      <w:r w:rsidRPr="000B31D9">
        <w:rPr>
          <w:rFonts w:ascii="Times New Roman" w:hAnsi="Times New Roman"/>
          <w:sz w:val="24"/>
          <w:szCs w:val="24"/>
        </w:rPr>
        <w:tab/>
        <w:t>Definitions.</w:t>
      </w: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CE59C7" w:rsidRPr="000B31D9" w:rsidRDefault="00CE59C7" w:rsidP="000B31D9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sectPr w:rsidR="00CE59C7" w:rsidRPr="000B31D9" w:rsidSect="00CE59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B31D9"/>
    <w:rsid w:val="0006731E"/>
    <w:rsid w:val="000B31D9"/>
    <w:rsid w:val="00190F2D"/>
    <w:rsid w:val="001C426C"/>
    <w:rsid w:val="0028223B"/>
    <w:rsid w:val="00346F78"/>
    <w:rsid w:val="0037406D"/>
    <w:rsid w:val="003945CF"/>
    <w:rsid w:val="00394A72"/>
    <w:rsid w:val="004267C8"/>
    <w:rsid w:val="005F3BBA"/>
    <w:rsid w:val="006D7D02"/>
    <w:rsid w:val="00711039"/>
    <w:rsid w:val="007C6A5F"/>
    <w:rsid w:val="007E4326"/>
    <w:rsid w:val="008479CD"/>
    <w:rsid w:val="00893D37"/>
    <w:rsid w:val="009043F7"/>
    <w:rsid w:val="009466B1"/>
    <w:rsid w:val="009E1F28"/>
    <w:rsid w:val="00A6643E"/>
    <w:rsid w:val="00A91B07"/>
    <w:rsid w:val="00AD6075"/>
    <w:rsid w:val="00AE1EB9"/>
    <w:rsid w:val="00B21E8E"/>
    <w:rsid w:val="00B83843"/>
    <w:rsid w:val="00BA1BAD"/>
    <w:rsid w:val="00C275EE"/>
    <w:rsid w:val="00C824D7"/>
    <w:rsid w:val="00CE59C7"/>
    <w:rsid w:val="00D43492"/>
    <w:rsid w:val="00EC7266"/>
    <w:rsid w:val="00F47609"/>
    <w:rsid w:val="00F83B68"/>
    <w:rsid w:val="00F86F6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10</Words>
  <Characters>58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2015-05-22T19:12:00Z</dcterms:created>
  <dcterms:modified xsi:type="dcterms:W3CDTF">2015-05-22T19:13:00Z</dcterms:modified>
</cp:coreProperties>
</file>