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D02" w:rsidRPr="00AB703D" w:rsidRDefault="00887D02" w:rsidP="00FE4C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A6E5C">
        <w:rPr>
          <w:rFonts w:ascii="Times New Roman" w:hAnsi="Times New Roman"/>
          <w:b/>
          <w:sz w:val="24"/>
        </w:rPr>
        <w:t>44:76:04:09.</w:t>
      </w:r>
      <w:r>
        <w:rPr>
          <w:rFonts w:ascii="Times New Roman" w:hAnsi="Times New Roman"/>
          <w:b/>
          <w:sz w:val="24"/>
        </w:rPr>
        <w:t>  </w:t>
      </w:r>
      <w:r w:rsidRPr="002A6E5C">
        <w:rPr>
          <w:rFonts w:ascii="Times New Roman" w:hAnsi="Times New Roman"/>
          <w:b/>
          <w:sz w:val="24"/>
        </w:rPr>
        <w:t>Disease prevention.</w:t>
      </w:r>
      <w:r w:rsidRPr="00AB703D">
        <w:rPr>
          <w:rFonts w:ascii="Times New Roman" w:hAnsi="Times New Roman"/>
          <w:sz w:val="24"/>
        </w:rPr>
        <w:t xml:space="preserve"> Each facility shall provide an organized infection control program for preventing, investigating and controlling infection. The facility shall establish written policies regarding visitation in the various services and departments of the facility. Any visitor who has an infectious disease, who has recently recovered from such a disease, or who has recently had contact with such a disease shall be discouraged from entering the facility.</w:t>
      </w:r>
    </w:p>
    <w:p w:rsidR="00887D02" w:rsidRPr="00AB703D" w:rsidRDefault="00887D02" w:rsidP="00FE4C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887D02" w:rsidRPr="00AB703D" w:rsidRDefault="00887D02" w:rsidP="00FE4C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887D02" w:rsidRPr="00AB703D" w:rsidRDefault="00887D02" w:rsidP="00FE4C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General Authority:</w:t>
      </w:r>
      <w:r w:rsidRPr="00AB703D">
        <w:rPr>
          <w:rFonts w:ascii="Times New Roman" w:hAnsi="Times New Roman"/>
          <w:sz w:val="24"/>
        </w:rPr>
        <w:t xml:space="preserve"> SDCL 34-12-13(1), (5), and (14).</w:t>
      </w:r>
    </w:p>
    <w:p w:rsidR="00887D02" w:rsidRPr="00AB703D" w:rsidRDefault="00887D02" w:rsidP="00FE4C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A6E5C">
        <w:rPr>
          <w:rFonts w:ascii="Times New Roman" w:hAnsi="Times New Roman"/>
          <w:b/>
          <w:sz w:val="24"/>
        </w:rPr>
        <w:t>Law Implemented:</w:t>
      </w:r>
      <w:r w:rsidRPr="00AB703D">
        <w:rPr>
          <w:rFonts w:ascii="Times New Roman" w:hAnsi="Times New Roman"/>
          <w:sz w:val="24"/>
        </w:rPr>
        <w:t xml:space="preserve"> SDCL 34-12-13(1), (5), and (14).</w:t>
      </w:r>
    </w:p>
    <w:p w:rsidR="00887D02" w:rsidRPr="00AB703D" w:rsidRDefault="00887D02" w:rsidP="00FE4C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887D02" w:rsidRPr="00AB703D" w:rsidSect="00887D0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E4C9E"/>
    <w:rsid w:val="002A6E5C"/>
    <w:rsid w:val="00887D02"/>
    <w:rsid w:val="00AB703D"/>
    <w:rsid w:val="00AE662A"/>
    <w:rsid w:val="00CD5A25"/>
    <w:rsid w:val="00FD3C00"/>
    <w:rsid w:val="00FE4C9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4C9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2015-10-10T22:03:00Z</dcterms:created>
  <dcterms:modified xsi:type="dcterms:W3CDTF">2015-10-10T22:03:00Z</dcterms:modified>
</cp:coreProperties>
</file>