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26A64" w:rsidRPr="00AB703D" w:rsidRDefault="00C26A64" w:rsidP="00AF114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bookmarkStart w:id="0" w:name="_GoBack"/>
      <w:bookmarkEnd w:id="0"/>
      <w:r w:rsidRPr="00AB703D">
        <w:rPr>
          <w:rFonts w:ascii="Times New Roman" w:hAnsi="Times New Roman"/>
          <w:sz w:val="24"/>
        </w:rPr>
        <w:tab/>
      </w:r>
      <w:r w:rsidRPr="004E7F8E">
        <w:rPr>
          <w:rFonts w:ascii="Times New Roman" w:hAnsi="Times New Roman"/>
          <w:b/>
          <w:sz w:val="24"/>
        </w:rPr>
        <w:t>44:76:05:02.</w:t>
      </w:r>
      <w:r>
        <w:rPr>
          <w:rFonts w:ascii="Times New Roman" w:hAnsi="Times New Roman"/>
          <w:b/>
          <w:sz w:val="24"/>
        </w:rPr>
        <w:t>  </w:t>
      </w:r>
      <w:r w:rsidRPr="004E7F8E">
        <w:rPr>
          <w:rFonts w:ascii="Times New Roman" w:hAnsi="Times New Roman"/>
          <w:b/>
          <w:sz w:val="24"/>
        </w:rPr>
        <w:t>Medical orders.</w:t>
      </w:r>
      <w:r w:rsidRPr="00AB703D">
        <w:rPr>
          <w:rFonts w:ascii="Times New Roman" w:hAnsi="Times New Roman"/>
          <w:sz w:val="24"/>
        </w:rPr>
        <w:t xml:space="preserve"> All medical orders, including verbal orders, shall be in writing or electronic format and shall be dated, timed, and authenticated promptly by the practitioner. Verbal orders are for medications, treatments, interventions, or other patient care that are transmitted as oral, spoken communications between senders and receivers, delivered either face-to-face or via telephone. Verbal orders may be taken only when there is an urgent need to initiate or change a medical order. The practitioner shall time, date, and authenticate the orders for all patients promptly. Each practitioner is responsible for documenting written or electronic orders and progress notes on each patient's medical record.</w:t>
      </w:r>
    </w:p>
    <w:p w:rsidR="00C26A64" w:rsidRPr="00AB703D" w:rsidRDefault="00C26A64" w:rsidP="00AF114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C26A64" w:rsidRPr="00AB703D" w:rsidRDefault="00C26A64" w:rsidP="00AF114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4E7F8E">
        <w:rPr>
          <w:rFonts w:ascii="Times New Roman" w:hAnsi="Times New Roman"/>
          <w:b/>
          <w:sz w:val="24"/>
        </w:rPr>
        <w:t>Source:</w:t>
      </w:r>
      <w:r w:rsidRPr="00AB703D">
        <w:rPr>
          <w:rFonts w:ascii="Times New Roman" w:hAnsi="Times New Roman"/>
          <w:sz w:val="24"/>
        </w:rPr>
        <w:t xml:space="preserve"> </w:t>
      </w:r>
      <w:r>
        <w:rPr>
          <w:rFonts w:ascii="Times New Roman" w:hAnsi="Times New Roman"/>
          <w:sz w:val="24"/>
        </w:rPr>
        <w:t>42 SDR 51, effective October 13, 2015.</w:t>
      </w:r>
    </w:p>
    <w:p w:rsidR="00C26A64" w:rsidRPr="00AB703D" w:rsidRDefault="00C26A64" w:rsidP="00AF114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4E7F8E">
        <w:rPr>
          <w:rFonts w:ascii="Times New Roman" w:hAnsi="Times New Roman"/>
          <w:b/>
          <w:sz w:val="24"/>
        </w:rPr>
        <w:t>General Authority:</w:t>
      </w:r>
      <w:r w:rsidRPr="00AB703D">
        <w:rPr>
          <w:rFonts w:ascii="Times New Roman" w:hAnsi="Times New Roman"/>
          <w:sz w:val="24"/>
        </w:rPr>
        <w:t xml:space="preserve"> SDCL 34-12-13(6).</w:t>
      </w:r>
    </w:p>
    <w:p w:rsidR="00C26A64" w:rsidRPr="00AB703D" w:rsidRDefault="00C26A64" w:rsidP="00AF114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4E7F8E">
        <w:rPr>
          <w:rFonts w:ascii="Times New Roman" w:hAnsi="Times New Roman"/>
          <w:b/>
          <w:sz w:val="24"/>
        </w:rPr>
        <w:t>Law Implemented:</w:t>
      </w:r>
      <w:r w:rsidRPr="00AB703D">
        <w:rPr>
          <w:rFonts w:ascii="Times New Roman" w:hAnsi="Times New Roman"/>
          <w:sz w:val="24"/>
        </w:rPr>
        <w:t xml:space="preserve"> SDCL 34-12-13(6).</w:t>
      </w:r>
    </w:p>
    <w:p w:rsidR="00C26A64" w:rsidRPr="00AB703D" w:rsidRDefault="00C26A64" w:rsidP="00AF114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sectPr w:rsidR="00C26A64" w:rsidRPr="00AB703D" w:rsidSect="00C26A64">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22"/>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AF114F"/>
    <w:rsid w:val="004E7F8E"/>
    <w:rsid w:val="00AB703D"/>
    <w:rsid w:val="00AE662A"/>
    <w:rsid w:val="00AF114F"/>
    <w:rsid w:val="00C26A64"/>
    <w:rsid w:val="00CD5A25"/>
    <w:rsid w:val="00FD3C0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F114F"/>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127</Words>
  <Characters>725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Purkapile, Rhonda</dc:creator>
  <cp:keywords/>
  <dc:description/>
  <cp:lastModifiedBy>Purkapile, Rhonda</cp:lastModifiedBy>
  <cp:revision>1</cp:revision>
  <dcterms:created xsi:type="dcterms:W3CDTF">2015-10-10T22:11:00Z</dcterms:created>
  <dcterms:modified xsi:type="dcterms:W3CDTF">2015-10-10T22:11:00Z</dcterms:modified>
</cp:coreProperties>
</file>