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20C5" w:rsidRPr="00A55014" w:rsidRDefault="005220C5" w:rsidP="001D66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b/>
          <w:sz w:val="24"/>
        </w:rPr>
      </w:pPr>
      <w:bookmarkStart w:id="0" w:name="_GoBack"/>
      <w:bookmarkEnd w:id="0"/>
      <w:r w:rsidRPr="00A55014">
        <w:rPr>
          <w:rFonts w:ascii="Times New Roman" w:hAnsi="Times New Roman"/>
          <w:b/>
          <w:sz w:val="24"/>
        </w:rPr>
        <w:t>CHAPTER 44:76:08</w:t>
      </w:r>
    </w:p>
    <w:p w:rsidR="005220C5" w:rsidRPr="00A55014" w:rsidRDefault="005220C5" w:rsidP="001D66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b/>
          <w:sz w:val="24"/>
        </w:rPr>
      </w:pPr>
    </w:p>
    <w:p w:rsidR="005220C5" w:rsidRPr="00AB703D" w:rsidRDefault="005220C5" w:rsidP="001D66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sz w:val="24"/>
        </w:rPr>
      </w:pPr>
      <w:r w:rsidRPr="00A55014">
        <w:rPr>
          <w:rFonts w:ascii="Times New Roman" w:hAnsi="Times New Roman"/>
          <w:b/>
          <w:sz w:val="24"/>
        </w:rPr>
        <w:t>MEDICAL RECORD SERVICES</w:t>
      </w:r>
    </w:p>
    <w:p w:rsidR="005220C5" w:rsidRPr="00AB703D" w:rsidRDefault="005220C5" w:rsidP="001D66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sz w:val="24"/>
        </w:rPr>
      </w:pPr>
    </w:p>
    <w:p w:rsidR="005220C5" w:rsidRPr="00AB703D" w:rsidRDefault="005220C5" w:rsidP="001D66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sz w:val="24"/>
        </w:rPr>
      </w:pPr>
    </w:p>
    <w:p w:rsidR="005220C5" w:rsidRPr="00AB703D" w:rsidRDefault="005220C5" w:rsidP="001D66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Section</w:t>
      </w:r>
    </w:p>
    <w:p w:rsidR="005220C5" w:rsidRPr="00AB703D" w:rsidRDefault="005220C5" w:rsidP="001D66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44:76:08:01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Medical record department.</w:t>
      </w:r>
    </w:p>
    <w:p w:rsidR="005220C5" w:rsidRPr="00AB703D" w:rsidRDefault="005220C5" w:rsidP="001D66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44:76:08:02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Medical record department staff.</w:t>
      </w:r>
    </w:p>
    <w:p w:rsidR="005220C5" w:rsidRPr="00AB703D" w:rsidRDefault="005220C5" w:rsidP="001D66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44:76:08:03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Written policies and confidentiality of records.</w:t>
      </w:r>
    </w:p>
    <w:p w:rsidR="005220C5" w:rsidRPr="00AB703D" w:rsidRDefault="005220C5" w:rsidP="001D66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44:76:08:04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Record content.</w:t>
      </w:r>
    </w:p>
    <w:p w:rsidR="005220C5" w:rsidRPr="00AB703D" w:rsidRDefault="005220C5" w:rsidP="001D66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44:76:08:05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Authentication.</w:t>
      </w:r>
    </w:p>
    <w:p w:rsidR="005220C5" w:rsidRPr="00AB703D" w:rsidRDefault="005220C5" w:rsidP="001D66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44:76:08:06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Retention of medical records.</w:t>
      </w:r>
    </w:p>
    <w:p w:rsidR="005220C5" w:rsidRPr="00AB703D" w:rsidRDefault="005220C5" w:rsidP="001D66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44:76:08:07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Storage of medical records.</w:t>
      </w:r>
    </w:p>
    <w:p w:rsidR="005220C5" w:rsidRPr="00AB703D" w:rsidRDefault="005220C5" w:rsidP="001D66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44:76:08:08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Destruction of medical records.</w:t>
      </w:r>
    </w:p>
    <w:p w:rsidR="005220C5" w:rsidRPr="00AB703D" w:rsidRDefault="005220C5" w:rsidP="001D66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44:76:08:09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Disposition of medical records on closure of facility or transfer of ownership.</w:t>
      </w:r>
    </w:p>
    <w:p w:rsidR="005220C5" w:rsidRDefault="005220C5" w:rsidP="001D66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5220C5" w:rsidRPr="00AB703D" w:rsidRDefault="005220C5" w:rsidP="001D66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5220C5" w:rsidRPr="00AB703D" w:rsidSect="005220C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D66B8"/>
    <w:rsid w:val="001D66B8"/>
    <w:rsid w:val="005220C5"/>
    <w:rsid w:val="00A55014"/>
    <w:rsid w:val="00AB703D"/>
    <w:rsid w:val="00AE662A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66B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71</Words>
  <Characters>411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2015-10-10T22:24:00Z</dcterms:created>
  <dcterms:modified xsi:type="dcterms:W3CDTF">2015-10-10T22:25:00Z</dcterms:modified>
</cp:coreProperties>
</file>