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A67" w:rsidRPr="00AB703D" w:rsidRDefault="00501A67" w:rsidP="003F5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44:76:13:08.</w:t>
      </w:r>
      <w:r>
        <w:rPr>
          <w:rFonts w:ascii="Times New Roman" w:hAnsi="Times New Roman"/>
          <w:b/>
          <w:sz w:val="24"/>
        </w:rPr>
        <w:t>  </w:t>
      </w:r>
      <w:r w:rsidRPr="00925C1F">
        <w:rPr>
          <w:rFonts w:ascii="Times New Roman" w:hAnsi="Times New Roman"/>
          <w:b/>
          <w:sz w:val="24"/>
        </w:rPr>
        <w:t>Availability of survey results.</w:t>
      </w:r>
      <w:r w:rsidRPr="00AB703D">
        <w:rPr>
          <w:rFonts w:ascii="Times New Roman" w:hAnsi="Times New Roman"/>
          <w:sz w:val="24"/>
        </w:rPr>
        <w:t xml:space="preserve"> Survey results, along with the corresponding Plan of Correction shall be provided to patients and individuals upon request.</w:t>
      </w:r>
    </w:p>
    <w:p w:rsidR="00501A67" w:rsidRPr="00AB703D" w:rsidRDefault="00501A67" w:rsidP="003F5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501A67" w:rsidRPr="00AB703D" w:rsidRDefault="00501A67" w:rsidP="003F5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501A67" w:rsidRPr="00AB703D" w:rsidRDefault="00501A67" w:rsidP="003F5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34-12-13.</w:t>
      </w:r>
    </w:p>
    <w:p w:rsidR="00501A67" w:rsidRPr="00AB703D" w:rsidRDefault="00501A67" w:rsidP="003F5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925C1F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34-12-13.</w:t>
      </w:r>
    </w:p>
    <w:p w:rsidR="00501A67" w:rsidRPr="00AB703D" w:rsidRDefault="00501A67" w:rsidP="003F56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501A67" w:rsidRPr="00AB703D" w:rsidSect="00501A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E8"/>
    <w:rsid w:val="003F56E8"/>
    <w:rsid w:val="00501A67"/>
    <w:rsid w:val="00925C1F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56E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2015-10-13T14:39:00Z</dcterms:created>
  <dcterms:modified xsi:type="dcterms:W3CDTF">2015-10-13T14:39:00Z</dcterms:modified>
</cp:coreProperties>
</file>