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DCD" w:rsidRPr="00C173E6" w:rsidRDefault="00264DCD" w:rsidP="009F3D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C173E6">
        <w:rPr>
          <w:rFonts w:ascii="Times New Roman" w:hAnsi="Times New Roman"/>
          <w:sz w:val="24"/>
        </w:rPr>
        <w:tab/>
      </w:r>
      <w:r w:rsidRPr="009D742B">
        <w:rPr>
          <w:rFonts w:ascii="Times New Roman" w:hAnsi="Times New Roman"/>
          <w:b/>
          <w:sz w:val="24"/>
        </w:rPr>
        <w:t>44:77:02:13.</w:t>
      </w:r>
      <w:r>
        <w:rPr>
          <w:rFonts w:ascii="Times New Roman" w:hAnsi="Times New Roman"/>
          <w:b/>
          <w:sz w:val="24"/>
        </w:rPr>
        <w:t>  </w:t>
      </w:r>
      <w:r w:rsidRPr="009D742B">
        <w:rPr>
          <w:rFonts w:ascii="Times New Roman" w:hAnsi="Times New Roman"/>
          <w:b/>
          <w:sz w:val="24"/>
        </w:rPr>
        <w:t>Location.</w:t>
      </w:r>
      <w:r w:rsidRPr="00C173E6">
        <w:rPr>
          <w:rFonts w:ascii="Times New Roman" w:hAnsi="Times New Roman"/>
          <w:sz w:val="24"/>
        </w:rPr>
        <w:t xml:space="preserve"> The location of the facility shall promote the health, treatment, comfort, safety, and well-being of persons accepted and retained for care. The home shall be served by good, passable roads. Easy accessibility for caregivers, visitors, and fire-fighting services shall be maintained.</w:t>
      </w:r>
    </w:p>
    <w:p w:rsidR="00264DCD" w:rsidRPr="00C173E6" w:rsidRDefault="00264DCD" w:rsidP="009F3D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264DCD" w:rsidRPr="00C173E6" w:rsidRDefault="00264DCD" w:rsidP="009F3D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D742B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264DCD" w:rsidRPr="00C173E6" w:rsidRDefault="00264DCD" w:rsidP="009F3D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9D742B">
        <w:rPr>
          <w:rFonts w:ascii="Times New Roman" w:hAnsi="Times New Roman"/>
          <w:b/>
          <w:sz w:val="24"/>
        </w:rPr>
        <w:t>General Authority:</w:t>
      </w:r>
      <w:r w:rsidRPr="00C173E6">
        <w:rPr>
          <w:rFonts w:ascii="Times New Roman" w:hAnsi="Times New Roman"/>
          <w:sz w:val="24"/>
        </w:rPr>
        <w:t xml:space="preserve"> SDCL 34-12-13(1), (3), and (14).</w:t>
      </w:r>
    </w:p>
    <w:p w:rsidR="00264DCD" w:rsidRPr="00C173E6" w:rsidRDefault="00264DCD" w:rsidP="009F3D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9D742B">
        <w:rPr>
          <w:rFonts w:ascii="Times New Roman" w:hAnsi="Times New Roman"/>
          <w:b/>
          <w:sz w:val="24"/>
        </w:rPr>
        <w:t>Law Implemented:</w:t>
      </w:r>
      <w:r w:rsidRPr="00C173E6">
        <w:rPr>
          <w:rFonts w:ascii="Times New Roman" w:hAnsi="Times New Roman"/>
          <w:sz w:val="24"/>
        </w:rPr>
        <w:t xml:space="preserve"> SDCL 34-12-13(1), (3), and (14).</w:t>
      </w:r>
    </w:p>
    <w:p w:rsidR="00264DCD" w:rsidRPr="00C173E6" w:rsidRDefault="00264DCD" w:rsidP="009F3D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264DCD" w:rsidRPr="00C173E6" w:rsidSect="00264D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F3D2B"/>
    <w:rsid w:val="00264DCD"/>
    <w:rsid w:val="009D742B"/>
    <w:rsid w:val="009F3D2B"/>
    <w:rsid w:val="00AE662A"/>
    <w:rsid w:val="00C173E6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3D2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69</Words>
  <Characters>394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2015-10-13T15:28:00Z</dcterms:created>
  <dcterms:modified xsi:type="dcterms:W3CDTF">2015-10-13T15:29:00Z</dcterms:modified>
</cp:coreProperties>
</file>