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5359EB">
        <w:rPr>
          <w:rFonts w:ascii="Times New Roman" w:hAnsi="Times New Roman"/>
          <w:b/>
          <w:sz w:val="24"/>
        </w:rPr>
        <w:t>44:79:01:10.</w:t>
      </w:r>
      <w:r>
        <w:rPr>
          <w:rFonts w:ascii="Times New Roman" w:hAnsi="Times New Roman"/>
          <w:b/>
          <w:sz w:val="24"/>
        </w:rPr>
        <w:t>  </w:t>
      </w:r>
      <w:r w:rsidRPr="005359EB">
        <w:rPr>
          <w:rFonts w:ascii="Times New Roman" w:hAnsi="Times New Roman"/>
          <w:b/>
          <w:sz w:val="24"/>
        </w:rPr>
        <w:t>Scope of article.</w:t>
      </w:r>
      <w:r w:rsidRPr="004C3A7D">
        <w:rPr>
          <w:rFonts w:ascii="Times New Roman" w:hAnsi="Times New Roman"/>
          <w:sz w:val="24"/>
        </w:rPr>
        <w:t xml:space="preserve"> Nothing in article 44:79 limits or expands the rights of any healthcare worker to provide services within the scope of the professional's license, certification, or registration, as provided by South Dakota law.</w:t>
      </w:r>
    </w:p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9E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5359EB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34-12-13(5).</w:t>
      </w:r>
    </w:p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5359EB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34-12-13(5).</w:t>
      </w:r>
    </w:p>
    <w:p w:rsidR="00C721FD" w:rsidRPr="004C3A7D" w:rsidRDefault="00C721FD" w:rsidP="00893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C721FD" w:rsidRPr="004C3A7D" w:rsidSect="00C721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36F5"/>
    <w:rsid w:val="004C3A7D"/>
    <w:rsid w:val="005359EB"/>
    <w:rsid w:val="008936F5"/>
    <w:rsid w:val="00AE662A"/>
    <w:rsid w:val="00C721FD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6F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2015-10-13T16:45:00Z</dcterms:created>
  <dcterms:modified xsi:type="dcterms:W3CDTF">2015-10-13T16:46:00Z</dcterms:modified>
</cp:coreProperties>
</file>