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BB8" w:rsidRDefault="00EE2BB8" w:rsidP="001649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880DA2">
        <w:rPr>
          <w:rFonts w:ascii="Times New Roman" w:hAnsi="Times New Roman"/>
          <w:b/>
          <w:sz w:val="24"/>
        </w:rPr>
        <w:t>2:03:01:05</w:t>
      </w:r>
      <w:r>
        <w:rPr>
          <w:rFonts w:ascii="Times New Roman" w:hAnsi="Times New Roman"/>
          <w:b/>
          <w:sz w:val="24"/>
        </w:rPr>
        <w:t>.  </w:t>
      </w:r>
      <w:r w:rsidRPr="00880DA2">
        <w:rPr>
          <w:rFonts w:ascii="Times New Roman" w:hAnsi="Times New Roman"/>
          <w:b/>
          <w:sz w:val="24"/>
        </w:rPr>
        <w:t>Forms for juvenile cited violations.</w:t>
      </w:r>
      <w:r w:rsidRPr="00880DA2">
        <w:rPr>
          <w:rFonts w:ascii="Times New Roman" w:hAnsi="Times New Roman"/>
          <w:sz w:val="24"/>
        </w:rPr>
        <w:t xml:space="preserve"> Either Form A or B, or any</w:t>
      </w:r>
      <w:r>
        <w:rPr>
          <w:rFonts w:ascii="Times New Roman" w:hAnsi="Times New Roman"/>
          <w:sz w:val="24"/>
        </w:rPr>
        <w:t xml:space="preserve"> </w:t>
      </w:r>
      <w:r w:rsidRPr="00880DA2">
        <w:rPr>
          <w:rFonts w:ascii="Times New Roman" w:hAnsi="Times New Roman"/>
          <w:sz w:val="24"/>
        </w:rPr>
        <w:t>other form that substantially complies with Form A or B, shall be used as a</w:t>
      </w:r>
      <w:r>
        <w:rPr>
          <w:rFonts w:ascii="Times New Roman" w:hAnsi="Times New Roman"/>
          <w:sz w:val="24"/>
        </w:rPr>
        <w:t xml:space="preserve"> </w:t>
      </w:r>
      <w:r w:rsidRPr="00880DA2">
        <w:rPr>
          <w:rFonts w:ascii="Times New Roman" w:hAnsi="Times New Roman"/>
          <w:sz w:val="24"/>
        </w:rPr>
        <w:t>summons and complaint for juvenile cited violations.</w:t>
      </w:r>
    </w:p>
    <w:p w:rsidR="00EE2BB8" w:rsidRDefault="00EE2BB8" w:rsidP="001649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49"/>
        <w:gridCol w:w="1625"/>
        <w:gridCol w:w="1625"/>
        <w:gridCol w:w="3250"/>
      </w:tblGrid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 xml:space="preserve">(1) </w:t>
            </w:r>
            <w:r w:rsidRPr="001649BB">
              <w:rPr>
                <w:rFonts w:ascii="Times New Roman" w:hAnsi="Times New Roman"/>
                <w:sz w:val="24"/>
                <w:u w:val="single"/>
              </w:rPr>
              <w:t>Form A</w:t>
            </w:r>
            <w:r w:rsidRPr="001649BB">
              <w:rPr>
                <w:rFonts w:ascii="Times New Roman" w:hAnsi="Times New Roman"/>
                <w:sz w:val="24"/>
              </w:rPr>
              <w:t>: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b/>
                <w:sz w:val="24"/>
              </w:rPr>
            </w:pPr>
            <w:r w:rsidRPr="001649BB">
              <w:rPr>
                <w:rFonts w:ascii="Times New Roman" w:hAnsi="Times New Roman"/>
                <w:b/>
                <w:sz w:val="24"/>
              </w:rPr>
              <w:t>JUVENILE CITATION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b/>
                <w:sz w:val="24"/>
              </w:rPr>
              <w:t>COMPLAINT-SUMMONS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State of South Dakota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b/>
                <w:sz w:val="24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In Circuit Court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Juvenile Division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County of _________________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 Judicial Circuit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State of South Dakota (Plaintiff)</w:t>
            </w:r>
          </w:p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vs.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___________________________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(Juvenile / Defendant)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5"/>
                <w:szCs w:val="25"/>
              </w:rPr>
            </w:pP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THE UNDERSIGNED PEACE OFFICER COMPLAINS AND STATES THAT</w:t>
            </w:r>
          </w:p>
        </w:tc>
      </w:tr>
      <w:tr w:rsidR="00EE2BB8" w:rsidRPr="001649BB" w:rsidTr="001649BB">
        <w:tc>
          <w:tcPr>
            <w:tcW w:w="3249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ON OR ABOUT</w:t>
            </w:r>
          </w:p>
        </w:tc>
        <w:tc>
          <w:tcPr>
            <w:tcW w:w="32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AT OR NEAR</w:t>
            </w: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AT TIME</w:t>
            </w:r>
          </w:p>
        </w:tc>
      </w:tr>
      <w:tr w:rsidR="00EE2BB8" w:rsidRPr="001649BB" w:rsidTr="001649BB">
        <w:tc>
          <w:tcPr>
            <w:tcW w:w="3249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</w:p>
        </w:tc>
        <w:tc>
          <w:tcPr>
            <w:tcW w:w="32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A.M.</w:t>
            </w:r>
          </w:p>
        </w:tc>
      </w:tr>
      <w:tr w:rsidR="00EE2BB8" w:rsidRPr="001649BB" w:rsidTr="001649BB">
        <w:tc>
          <w:tcPr>
            <w:tcW w:w="3249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</w:t>
            </w:r>
          </w:p>
        </w:tc>
        <w:tc>
          <w:tcPr>
            <w:tcW w:w="32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</w:t>
            </w: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__________P.M.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WITHIN THE COUNTY AND STATE LISTED ABOVE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NAME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DATE OF BIRTH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_____________________________________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ADDRESS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5"/>
                <w:szCs w:val="25"/>
              </w:rPr>
            </w:pP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______________________________________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______________________________________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DID THEN AND THERE COMMIT THE FOLLOWING OFFENSE(S)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  Second Degree Petty Theft ($400 or less), in violation of SDCL 22-30A-</w:t>
            </w:r>
            <w:r w:rsidRPr="001649BB">
              <w:rPr>
                <w:rFonts w:ascii="Times New Roman" w:hAnsi="Times New Roman"/>
                <w:sz w:val="24"/>
                <w:szCs w:val="24"/>
              </w:rPr>
              <w:t>17.3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 Intentional Damage to Property ($400 or less), in violation of SDCL 22-</w:t>
            </w:r>
            <w:r w:rsidRPr="001649BB">
              <w:rPr>
                <w:rFonts w:ascii="Times New Roman" w:hAnsi="Times New Roman"/>
                <w:sz w:val="24"/>
                <w:szCs w:val="24"/>
              </w:rPr>
              <w:t>34-1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 Purchase, Possession, or Consumption (_____ PBT) of Alcoholic Beverage by Person</w:t>
            </w:r>
          </w:p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 xml:space="preserve">           under 18, in violation of SDCL 35-9-2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 Habitual Absence from School by Child of Compulsory School Age, in violation of</w:t>
            </w:r>
          </w:p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 xml:space="preserve">           SDCL 26-8B-2(1)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I DECLARE AND AFFIRM UNDER THE PENALTIES OF PERJURY THAT THIS COMPLAINT/SUMMONS HAS BEEN EXAMINED BY ME, AND TO THE BEST OF MY KNOWLEDGE AND BELIEF, IS IN ALL THINGS TRUE AND CORRECT.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____________________________________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_________________________________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Officer Signature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Officer ID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____________________________________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_________________________________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Agency</w:t>
            </w: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Date</w:t>
            </w:r>
          </w:p>
        </w:tc>
      </w:tr>
      <w:tr w:rsidR="00EE2BB8" w:rsidRPr="001649BB" w:rsidTr="001649BB">
        <w:tc>
          <w:tcPr>
            <w:tcW w:w="48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</w:p>
        </w:tc>
        <w:tc>
          <w:tcPr>
            <w:tcW w:w="4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 w:rsidRPr="001649BB">
              <w:rPr>
                <w:rFonts w:ascii="Times New Roman" w:hAnsi="Times New Roman"/>
                <w:b/>
                <w:sz w:val="25"/>
                <w:szCs w:val="25"/>
              </w:rPr>
              <w:t>SUMMONS AND PROMISE TO APPEAR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Juvenile/Defendant is ordered and does promise to appear in the above named court located in the city of ______________________________ on __________________________, 20 ____, at __________________ a.m./p.m.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____________________________________________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Juvenile/Defendant signature</w:t>
            </w:r>
          </w:p>
          <w:p w:rsidR="00EE2BB8" w:rsidRPr="001649BB" w:rsidRDefault="00EE2BB8" w:rsidP="001649B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(Signing this form is a promise to appear – Not an admission of guilt. However, failure to appear may be considered an admission to the allegation(s) listed above and a judgement for payment may be entered.)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____ Parent(s)/Guardian Notification ________________________________________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Parent(s)/Guardian information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Name: ____________________________________   _________________________________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Address: __________________________________   _________________________________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City/State/Zip: ______________________________  _________________________________</w:t>
            </w:r>
          </w:p>
        </w:tc>
      </w:tr>
      <w:tr w:rsidR="00EE2BB8" w:rsidRPr="001649BB" w:rsidTr="001649BB">
        <w:tc>
          <w:tcPr>
            <w:tcW w:w="97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5"/>
                <w:szCs w:val="25"/>
              </w:rPr>
            </w:pPr>
            <w:r w:rsidRPr="001649BB">
              <w:rPr>
                <w:rFonts w:ascii="Times New Roman" w:hAnsi="Times New Roman"/>
                <w:sz w:val="25"/>
                <w:szCs w:val="25"/>
              </w:rPr>
              <w:t>Phone: _____________________________________</w:t>
            </w:r>
          </w:p>
        </w:tc>
      </w:tr>
    </w:tbl>
    <w:p w:rsidR="00EE2BB8" w:rsidRDefault="00EE2BB8" w:rsidP="001649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2BB8" w:rsidRDefault="00EE2BB8" w:rsidP="001649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49"/>
        <w:gridCol w:w="488"/>
        <w:gridCol w:w="371"/>
        <w:gridCol w:w="441"/>
        <w:gridCol w:w="650"/>
        <w:gridCol w:w="253"/>
        <w:gridCol w:w="722"/>
        <w:gridCol w:w="904"/>
        <w:gridCol w:w="71"/>
        <w:gridCol w:w="1462"/>
        <w:gridCol w:w="177"/>
        <w:gridCol w:w="270"/>
        <w:gridCol w:w="270"/>
        <w:gridCol w:w="1721"/>
      </w:tblGrid>
      <w:tr w:rsidR="00EE2BB8" w:rsidRPr="001649BB" w:rsidTr="001649BB">
        <w:tc>
          <w:tcPr>
            <w:tcW w:w="48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 xml:space="preserve">(2) </w:t>
            </w:r>
            <w:r w:rsidRPr="001649BB">
              <w:rPr>
                <w:rFonts w:ascii="Times New Roman" w:hAnsi="Times New Roman"/>
                <w:sz w:val="24"/>
                <w:u w:val="single"/>
              </w:rPr>
              <w:t>Form B</w:t>
            </w:r>
            <w:r w:rsidRPr="001649BB">
              <w:rPr>
                <w:rFonts w:ascii="Times New Roman" w:hAnsi="Times New Roman"/>
                <w:sz w:val="24"/>
              </w:rPr>
              <w:t>:</w:t>
            </w: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b/>
                <w:sz w:val="24"/>
              </w:rPr>
            </w:pPr>
            <w:r w:rsidRPr="001649BB">
              <w:rPr>
                <w:rFonts w:ascii="Times New Roman" w:hAnsi="Times New Roman"/>
                <w:b/>
                <w:sz w:val="24"/>
              </w:rPr>
              <w:t>UNIFORM TRAFFIC TICKET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b/>
                <w:sz w:val="24"/>
              </w:rPr>
              <w:t>SUMMONS-COMPLAINT</w:t>
            </w:r>
          </w:p>
        </w:tc>
      </w:tr>
      <w:tr w:rsidR="00EE2BB8" w:rsidRPr="001649BB" w:rsidTr="001649BB">
        <w:tc>
          <w:tcPr>
            <w:tcW w:w="48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PCN ______________</w:t>
            </w: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c>
          <w:tcPr>
            <w:tcW w:w="48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State of South Dakota</w:t>
            </w: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____Juvenile Citation*</w:t>
            </w:r>
          </w:p>
        </w:tc>
      </w:tr>
      <w:tr w:rsidR="00EE2BB8" w:rsidRPr="001649BB" w:rsidTr="001649BB">
        <w:tc>
          <w:tcPr>
            <w:tcW w:w="48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In Circuit Court</w:t>
            </w:r>
          </w:p>
        </w:tc>
      </w:tr>
      <w:tr w:rsidR="00EE2BB8" w:rsidRPr="001649BB" w:rsidTr="001649BB">
        <w:tc>
          <w:tcPr>
            <w:tcW w:w="48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County of _________________</w:t>
            </w: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_____Judicial Court</w:t>
            </w:r>
          </w:p>
        </w:tc>
      </w:tr>
      <w:tr w:rsidR="00EE2BB8" w:rsidRPr="001649BB" w:rsidTr="001649BB">
        <w:tc>
          <w:tcPr>
            <w:tcW w:w="48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State of South Dakota (Plaintiff)</w:t>
            </w: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c>
          <w:tcPr>
            <w:tcW w:w="48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Vs.</w:t>
            </w: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c>
          <w:tcPr>
            <w:tcW w:w="48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__________________________________</w:t>
            </w: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No. __________________HP</w:t>
            </w:r>
          </w:p>
        </w:tc>
      </w:tr>
      <w:tr w:rsidR="00EE2BB8" w:rsidRPr="001649BB" w:rsidTr="001649BB">
        <w:tc>
          <w:tcPr>
            <w:tcW w:w="487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(Defendant)</w:t>
            </w: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THE UNDERSIGNED PEACE OFFICER COMPLAINS AND STATES THAT</w:t>
            </w:r>
          </w:p>
        </w:tc>
      </w:tr>
      <w:tr w:rsidR="00EE2BB8" w:rsidRPr="001649BB" w:rsidTr="001649BB">
        <w:trPr>
          <w:trHeight w:val="263"/>
        </w:trPr>
        <w:tc>
          <w:tcPr>
            <w:tcW w:w="32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ON OR ABOUT</w:t>
            </w:r>
          </w:p>
        </w:tc>
        <w:tc>
          <w:tcPr>
            <w:tcW w:w="450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AT OR NEAR (LOCATION/MILE POST)</w:t>
            </w:r>
          </w:p>
        </w:tc>
        <w:tc>
          <w:tcPr>
            <w:tcW w:w="19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AT TIME</w:t>
            </w:r>
          </w:p>
        </w:tc>
      </w:tr>
      <w:tr w:rsidR="00EE2BB8" w:rsidRPr="001649BB" w:rsidTr="001649BB">
        <w:trPr>
          <w:trHeight w:val="261"/>
        </w:trPr>
        <w:tc>
          <w:tcPr>
            <w:tcW w:w="32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450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19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A.M.</w:t>
            </w:r>
          </w:p>
        </w:tc>
      </w:tr>
      <w:tr w:rsidR="00EE2BB8" w:rsidRPr="001649BB" w:rsidTr="001649BB">
        <w:trPr>
          <w:trHeight w:val="261"/>
        </w:trPr>
        <w:tc>
          <w:tcPr>
            <w:tcW w:w="32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450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19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P.M.</w:t>
            </w:r>
          </w:p>
        </w:tc>
      </w:tr>
      <w:tr w:rsidR="00EE2BB8" w:rsidRPr="001649BB" w:rsidTr="001649BB">
        <w:trPr>
          <w:trHeight w:val="261"/>
        </w:trPr>
        <w:tc>
          <w:tcPr>
            <w:tcW w:w="32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</w:t>
            </w:r>
          </w:p>
        </w:tc>
        <w:tc>
          <w:tcPr>
            <w:tcW w:w="450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________________________________</w:t>
            </w:r>
          </w:p>
        </w:tc>
        <w:tc>
          <w:tcPr>
            <w:tcW w:w="19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WITHIN THE COUNTY AND STATE AFORESAID</w:t>
            </w:r>
          </w:p>
        </w:tc>
      </w:tr>
      <w:tr w:rsidR="00EE2BB8" w:rsidRPr="001649BB" w:rsidTr="001649BB">
        <w:trPr>
          <w:trHeight w:val="261"/>
        </w:trPr>
        <w:tc>
          <w:tcPr>
            <w:tcW w:w="41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NAME</w:t>
            </w:r>
          </w:p>
        </w:tc>
        <w:tc>
          <w:tcPr>
            <w:tcW w:w="3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HEIGHT</w:t>
            </w:r>
          </w:p>
        </w:tc>
        <w:tc>
          <w:tcPr>
            <w:tcW w:w="22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SEX</w:t>
            </w:r>
          </w:p>
        </w:tc>
      </w:tr>
      <w:tr w:rsidR="00EE2BB8" w:rsidRPr="001649BB" w:rsidTr="001649BB">
        <w:trPr>
          <w:trHeight w:val="261"/>
        </w:trPr>
        <w:tc>
          <w:tcPr>
            <w:tcW w:w="41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_______________________________</w:t>
            </w:r>
          </w:p>
        </w:tc>
        <w:tc>
          <w:tcPr>
            <w:tcW w:w="3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</w:t>
            </w:r>
          </w:p>
        </w:tc>
        <w:tc>
          <w:tcPr>
            <w:tcW w:w="22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</w:t>
            </w:r>
          </w:p>
        </w:tc>
      </w:tr>
      <w:tr w:rsidR="00EE2BB8" w:rsidRPr="001649BB" w:rsidTr="001649BB">
        <w:trPr>
          <w:trHeight w:val="261"/>
        </w:trPr>
        <w:tc>
          <w:tcPr>
            <w:tcW w:w="41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ADDRESS</w:t>
            </w:r>
          </w:p>
        </w:tc>
        <w:tc>
          <w:tcPr>
            <w:tcW w:w="3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WEIGHT</w:t>
            </w:r>
          </w:p>
        </w:tc>
        <w:tc>
          <w:tcPr>
            <w:tcW w:w="22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41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_______________________________</w:t>
            </w:r>
          </w:p>
        </w:tc>
        <w:tc>
          <w:tcPr>
            <w:tcW w:w="3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</w:t>
            </w:r>
          </w:p>
        </w:tc>
        <w:tc>
          <w:tcPr>
            <w:tcW w:w="22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41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CITY</w:t>
            </w:r>
          </w:p>
        </w:tc>
        <w:tc>
          <w:tcPr>
            <w:tcW w:w="3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STATE</w:t>
            </w:r>
          </w:p>
        </w:tc>
        <w:tc>
          <w:tcPr>
            <w:tcW w:w="22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BIRTH DATE</w:t>
            </w:r>
          </w:p>
        </w:tc>
      </w:tr>
      <w:tr w:rsidR="00EE2BB8" w:rsidRPr="001649BB" w:rsidTr="001649BB">
        <w:trPr>
          <w:trHeight w:val="261"/>
        </w:trPr>
        <w:tc>
          <w:tcPr>
            <w:tcW w:w="41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</w:t>
            </w:r>
          </w:p>
        </w:tc>
        <w:tc>
          <w:tcPr>
            <w:tcW w:w="3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</w:t>
            </w:r>
          </w:p>
        </w:tc>
        <w:tc>
          <w:tcPr>
            <w:tcW w:w="22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</w:t>
            </w:r>
          </w:p>
        </w:tc>
      </w:tr>
      <w:tr w:rsidR="00EE2BB8" w:rsidRPr="001649BB" w:rsidTr="001649BB">
        <w:trPr>
          <w:trHeight w:val="261"/>
        </w:trPr>
        <w:tc>
          <w:tcPr>
            <w:tcW w:w="41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DRIVER'S LICENSE NO.</w:t>
            </w:r>
          </w:p>
        </w:tc>
        <w:tc>
          <w:tcPr>
            <w:tcW w:w="3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STATE</w:t>
            </w:r>
          </w:p>
        </w:tc>
        <w:tc>
          <w:tcPr>
            <w:tcW w:w="22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41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</w:t>
            </w:r>
          </w:p>
        </w:tc>
        <w:tc>
          <w:tcPr>
            <w:tcW w:w="3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</w:t>
            </w:r>
          </w:p>
        </w:tc>
        <w:tc>
          <w:tcPr>
            <w:tcW w:w="22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1949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5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5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7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1949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DID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UNLAWFULLY</w:t>
            </w:r>
          </w:p>
        </w:tc>
        <w:tc>
          <w:tcPr>
            <w:tcW w:w="195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OPERATE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</w:t>
            </w:r>
          </w:p>
        </w:tc>
        <w:tc>
          <w:tcPr>
            <w:tcW w:w="195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PARK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</w:t>
            </w:r>
          </w:p>
        </w:tc>
        <w:tc>
          <w:tcPr>
            <w:tcW w:w="217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VEHICLE MAKE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</w:t>
            </w:r>
          </w:p>
        </w:tc>
        <w:tc>
          <w:tcPr>
            <w:tcW w:w="1721" w:type="dxa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BODY STYLE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</w:t>
            </w:r>
          </w:p>
        </w:tc>
      </w:tr>
      <w:tr w:rsidR="00EE2BB8" w:rsidRPr="001649BB" w:rsidTr="001649BB">
        <w:trPr>
          <w:trHeight w:val="261"/>
        </w:trPr>
        <w:tc>
          <w:tcPr>
            <w:tcW w:w="280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06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4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4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280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STATE LICENSE NO.</w:t>
            </w:r>
          </w:p>
        </w:tc>
        <w:tc>
          <w:tcPr>
            <w:tcW w:w="206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YEAR</w:t>
            </w:r>
          </w:p>
        </w:tc>
        <w:tc>
          <w:tcPr>
            <w:tcW w:w="24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STATE</w:t>
            </w:r>
          </w:p>
        </w:tc>
        <w:tc>
          <w:tcPr>
            <w:tcW w:w="24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FR_____Y</w:t>
            </w:r>
          </w:p>
        </w:tc>
      </w:tr>
      <w:tr w:rsidR="00EE2BB8" w:rsidRPr="001649BB" w:rsidTr="001649BB">
        <w:trPr>
          <w:trHeight w:val="261"/>
        </w:trPr>
        <w:tc>
          <w:tcPr>
            <w:tcW w:w="280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</w:t>
            </w:r>
          </w:p>
        </w:tc>
        <w:tc>
          <w:tcPr>
            <w:tcW w:w="206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</w:t>
            </w:r>
          </w:p>
        </w:tc>
        <w:tc>
          <w:tcPr>
            <w:tcW w:w="24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</w:t>
            </w:r>
          </w:p>
        </w:tc>
        <w:tc>
          <w:tcPr>
            <w:tcW w:w="24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________N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AND THEN AND THERE COMMIT THE FOLLOWING OFFENSE TO WIT: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PETTY OFF _____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MIS ______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DESCRIBE VIOLATION</w:t>
            </w:r>
          </w:p>
        </w:tc>
      </w:tr>
      <w:tr w:rsidR="00EE2BB8" w:rsidRPr="001649BB" w:rsidTr="001649BB">
        <w:trPr>
          <w:trHeight w:val="261"/>
        </w:trPr>
        <w:tc>
          <w:tcPr>
            <w:tcW w:w="577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___________________________________________</w:t>
            </w:r>
          </w:p>
        </w:tc>
        <w:tc>
          <w:tcPr>
            <w:tcW w:w="397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CDL ___Y ___N</w:t>
            </w:r>
          </w:p>
        </w:tc>
      </w:tr>
      <w:tr w:rsidR="00EE2BB8" w:rsidRPr="001649BB" w:rsidTr="001649BB">
        <w:trPr>
          <w:trHeight w:val="261"/>
        </w:trPr>
        <w:tc>
          <w:tcPr>
            <w:tcW w:w="577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397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C Veh. ___Y ___N ___E</w:t>
            </w:r>
          </w:p>
        </w:tc>
      </w:tr>
      <w:tr w:rsidR="00EE2BB8" w:rsidRPr="001649BB" w:rsidTr="001649BB">
        <w:trPr>
          <w:trHeight w:val="261"/>
        </w:trPr>
        <w:tc>
          <w:tcPr>
            <w:tcW w:w="577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___________________________________________</w:t>
            </w:r>
          </w:p>
        </w:tc>
        <w:tc>
          <w:tcPr>
            <w:tcW w:w="397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Haz. Materials ___Y ___N</w:t>
            </w:r>
          </w:p>
        </w:tc>
      </w:tr>
      <w:tr w:rsidR="00EE2BB8" w:rsidRPr="001649BB" w:rsidTr="001649BB">
        <w:trPr>
          <w:trHeight w:val="261"/>
        </w:trPr>
        <w:tc>
          <w:tcPr>
            <w:tcW w:w="577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in violation of SDCL _________________________</w:t>
            </w:r>
          </w:p>
        </w:tc>
        <w:tc>
          <w:tcPr>
            <w:tcW w:w="397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24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43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4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4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24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43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___Municipal</w:t>
            </w:r>
          </w:p>
        </w:tc>
        <w:tc>
          <w:tcPr>
            <w:tcW w:w="24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4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24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SPEEDING</w:t>
            </w:r>
          </w:p>
        </w:tc>
        <w:tc>
          <w:tcPr>
            <w:tcW w:w="243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___Interstate</w:t>
            </w:r>
          </w:p>
        </w:tc>
        <w:tc>
          <w:tcPr>
            <w:tcW w:w="24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4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24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  <w:tc>
          <w:tcPr>
            <w:tcW w:w="243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___Other</w:t>
            </w:r>
          </w:p>
        </w:tc>
        <w:tc>
          <w:tcPr>
            <w:tcW w:w="48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right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_____M.P.H. IN ____M.P.H. ZONE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OFFICER ISSUING SUMMONS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NO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CITY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COUNTY</w:t>
            </w:r>
            <w:r w:rsidRPr="001649BB">
              <w:rPr>
                <w:rFonts w:ascii="Times New Roman" w:hAnsi="Times New Roman"/>
                <w:sz w:val="24"/>
              </w:rPr>
              <w:tab/>
              <w:t>STATE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___________________________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___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__________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__________</w:t>
            </w:r>
            <w:r w:rsidRPr="001649BB">
              <w:rPr>
                <w:rFonts w:ascii="Times New Roman" w:hAnsi="Times New Roman"/>
                <w:sz w:val="24"/>
              </w:rPr>
              <w:tab/>
              <w:t>_______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ABOVE COMPLAINT IS TRUE AS I VERILY BELIEVE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DATE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OFFICER SIGN IN PRESENCE OF COURT OR NOTARY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_____________________________________________________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_____________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b/>
                <w:sz w:val="24"/>
              </w:rPr>
            </w:pPr>
            <w:r w:rsidRPr="001649BB">
              <w:rPr>
                <w:rFonts w:ascii="Times New Roman" w:hAnsi="Times New Roman"/>
                <w:b/>
                <w:sz w:val="24"/>
              </w:rPr>
              <w:t>SUMMONS and PROMISE TO APPEAR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Defendant is ordered and does promise to appear in the above Court located in the city of __________________ on _________________ at __________  a.m.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 xml:space="preserve">    p.m.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X__________________________________________________________________________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Defendant's signature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Signing this form is a promise to appear – Not an admission of guilt. However, failure to appear may be considered an admission to the allegation(s) listed above and a judgment for payment may be entered.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 Yes ___ No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Court appearance required.</w:t>
            </w:r>
          </w:p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 Yes ___ No</w:t>
            </w:r>
            <w:r w:rsidRPr="001649BB">
              <w:rPr>
                <w:rFonts w:ascii="Times New Roman" w:hAnsi="Times New Roman"/>
                <w:sz w:val="24"/>
              </w:rPr>
              <w:tab/>
            </w:r>
            <w:r w:rsidRPr="001649BB">
              <w:rPr>
                <w:rFonts w:ascii="Times New Roman" w:hAnsi="Times New Roman"/>
                <w:sz w:val="24"/>
              </w:rPr>
              <w:tab/>
              <w:t>Power of attorney in lieu of appearance. Amount $ ___________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____Parent(s)/Guardian Notification ____________________________________________</w:t>
            </w: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EE2BB8" w:rsidRPr="001649BB" w:rsidTr="001649BB">
        <w:trPr>
          <w:trHeight w:val="261"/>
        </w:trPr>
        <w:tc>
          <w:tcPr>
            <w:tcW w:w="9749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E2BB8" w:rsidRPr="001649BB" w:rsidRDefault="00EE2BB8" w:rsidP="001649BB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 w:rsidRPr="001649BB">
              <w:rPr>
                <w:rFonts w:ascii="Times New Roman" w:hAnsi="Times New Roman"/>
                <w:sz w:val="24"/>
              </w:rPr>
              <w:t>*FOR VIOLATIONS OF SDCL 22-30A-17.3, 22-34-1 (less than $400); 35-9-2; and 26-8B-2(1)</w:t>
            </w:r>
          </w:p>
        </w:tc>
      </w:tr>
    </w:tbl>
    <w:p w:rsidR="00EE2BB8" w:rsidRDefault="00EE2BB8" w:rsidP="001649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2BB8" w:rsidRDefault="00EE2BB8" w:rsidP="001649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A6C0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101, effective January 11, 2016.</w:t>
      </w:r>
    </w:p>
    <w:p w:rsidR="00EE2BB8" w:rsidRDefault="00EE2BB8" w:rsidP="001649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A6C0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23-1A-2.1, 23-1A-2.</w:t>
      </w:r>
    </w:p>
    <w:p w:rsidR="00EE2BB8" w:rsidRDefault="00EE2BB8" w:rsidP="001649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A6C0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23-1A-2.1</w:t>
      </w:r>
    </w:p>
    <w:p w:rsidR="00EE2BB8" w:rsidRPr="00AE662A" w:rsidRDefault="00EE2BB8" w:rsidP="00AE662A"/>
    <w:sectPr w:rsidR="00EE2BB8" w:rsidRPr="00AE662A" w:rsidSect="00EE2BB8">
      <w:pgSz w:w="12240" w:h="15840" w:code="1"/>
      <w:pgMar w:top="994" w:right="1440" w:bottom="994" w:left="126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49BB"/>
    <w:rsid w:val="001649BB"/>
    <w:rsid w:val="00880DA2"/>
    <w:rsid w:val="00AE662A"/>
    <w:rsid w:val="00C2638E"/>
    <w:rsid w:val="00CD5A25"/>
    <w:rsid w:val="00DA6C02"/>
    <w:rsid w:val="00EE2BB8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49BB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649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4</Pages>
  <Words>788</Words>
  <Characters>4492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2</cp:revision>
  <dcterms:created xsi:type="dcterms:W3CDTF">2015-12-28T17:19:00Z</dcterms:created>
  <dcterms:modified xsi:type="dcterms:W3CDTF">2015-12-28T17:27:00Z</dcterms:modified>
</cp:coreProperties>
</file>