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4E79" w:rsidRDefault="00E44E79" w:rsidP="00532F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b/>
            <w:sz w:val="24"/>
          </w:rPr>
          <w:t>2:02:03</w:t>
        </w:r>
      </w:smartTag>
      <w:r>
        <w:rPr>
          <w:rFonts w:ascii="Times New Roman" w:hAnsi="Times New Roman"/>
          <w:b/>
          <w:sz w:val="24"/>
        </w:rPr>
        <w:t>:06.  Specific agencies authorized access to registry information.</w:t>
      </w:r>
      <w:r>
        <w:rPr>
          <w:rFonts w:ascii="Times New Roman" w:hAnsi="Times New Roman"/>
          <w:sz w:val="24"/>
        </w:rPr>
        <w:t xml:space="preserve"> Pursuant to SDCL </w:t>
      </w:r>
      <w:smartTag w:uri="urn:schemas-microsoft-com:office:smarttags" w:element="date">
        <w:smartTagPr>
          <w:attr w:name="Year" w:val="2014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23-6-14</w:t>
        </w:r>
      </w:smartTag>
      <w:r>
        <w:rPr>
          <w:rFonts w:ascii="Times New Roman" w:hAnsi="Times New Roman"/>
          <w:sz w:val="24"/>
        </w:rPr>
        <w:t>, and without being limited to the following, the director specifically authorizes access to information in the state registry to the following, for official purposes:</w:t>
      </w:r>
    </w:p>
    <w:p w:rsidR="00E44E79" w:rsidRDefault="00E44E79" w:rsidP="00532F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44E79" w:rsidRDefault="00E44E79" w:rsidP="00532F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(1)  The Governor of the state of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>;</w:t>
      </w:r>
    </w:p>
    <w:p w:rsidR="00E44E79" w:rsidRDefault="00E44E79" w:rsidP="00532F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Criminal justice agencies for the administration of criminal justice;</w:t>
      </w:r>
    </w:p>
    <w:p w:rsidR="00E44E79" w:rsidRDefault="00E44E79" w:rsidP="00532F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Criminal justice agencies for the purpose of criminal justice agency employment;</w:t>
      </w:r>
    </w:p>
    <w:p w:rsidR="00E44E79" w:rsidRDefault="00E44E79" w:rsidP="00532F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Federal agencies where required by federal statute or federal executive order for security clearance, employment or international travel;</w:t>
      </w:r>
    </w:p>
    <w:p w:rsidR="00E44E79" w:rsidRDefault="00E44E79" w:rsidP="00532F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Pursuant to court orders.</w:t>
      </w:r>
    </w:p>
    <w:p w:rsidR="00E44E79" w:rsidRDefault="00E44E79" w:rsidP="00532F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44E79" w:rsidRDefault="00E44E79" w:rsidP="00532F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36, effective </w:t>
      </w:r>
      <w:smartTag w:uri="urn:schemas-microsoft-com:office:smarttags" w:element="date">
        <w:smartTagPr>
          <w:attr w:name="Year" w:val="1976"/>
          <w:attr w:name="Day" w:val="14"/>
          <w:attr w:name="Month" w:val="11"/>
        </w:smartTagPr>
        <w:r>
          <w:rPr>
            <w:rFonts w:ascii="Times New Roman" w:hAnsi="Times New Roman"/>
            <w:sz w:val="24"/>
          </w:rPr>
          <w:t>November 14, 1976</w:t>
        </w:r>
      </w:smartTag>
      <w:r>
        <w:rPr>
          <w:rFonts w:ascii="Times New Roman" w:hAnsi="Times New Roman"/>
          <w:sz w:val="24"/>
        </w:rPr>
        <w:t>.</w:t>
      </w:r>
    </w:p>
    <w:p w:rsidR="00E44E79" w:rsidRDefault="00E44E79" w:rsidP="00532F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23-5-1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2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23-5-2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2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23-6-2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1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</w:t>
        </w:r>
      </w:smartTag>
      <w:r>
        <w:rPr>
          <w:rFonts w:ascii="Times New Roman" w:hAnsi="Times New Roman"/>
          <w:sz w:val="24"/>
        </w:rPr>
        <w:t>(7).</w:t>
      </w:r>
    </w:p>
    <w:p w:rsidR="00E44E79" w:rsidRDefault="00E44E79" w:rsidP="00532F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1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23-5-1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2"/>
          <w:attr w:name="Day" w:val="23"/>
          <w:attr w:name="Month" w:val="5"/>
        </w:smartTagPr>
        <w:r>
          <w:rPr>
            <w:rFonts w:ascii="Times New Roman" w:hAnsi="Times New Roman"/>
            <w:sz w:val="24"/>
          </w:rPr>
          <w:t>23-5-2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2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23-6-2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4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23-6-4</w:t>
        </w:r>
      </w:smartTag>
      <w:r>
        <w:rPr>
          <w:rFonts w:ascii="Times New Roman" w:hAnsi="Times New Roman"/>
          <w:sz w:val="24"/>
        </w:rPr>
        <w:t xml:space="preserve"> to </w:t>
      </w:r>
      <w:smartTag w:uri="urn:schemas-microsoft-com:office:smarttags" w:element="date">
        <w:smartTagPr>
          <w:attr w:name="Year" w:val="2006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23-6-6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14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23-6-14</w:t>
        </w:r>
      </w:smartTag>
      <w:r>
        <w:rPr>
          <w:rFonts w:ascii="Times New Roman" w:hAnsi="Times New Roman"/>
          <w:sz w:val="24"/>
        </w:rPr>
        <w:t>.</w:t>
      </w:r>
    </w:p>
    <w:p w:rsidR="00E44E79" w:rsidRDefault="00E44E79" w:rsidP="00532F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44E79" w:rsidSect="00E44E7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532F79"/>
    <w:rsid w:val="00930C91"/>
    <w:rsid w:val="00A37C8E"/>
    <w:rsid w:val="00BD2CC9"/>
    <w:rsid w:val="00E44E7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2F7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125</Words>
  <Characters>715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2004-05-27T19:24:00Z</dcterms:created>
  <dcterms:modified xsi:type="dcterms:W3CDTF">2004-05-27T19:24:00Z</dcterms:modified>
</cp:coreProperties>
</file>