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7EC" w:rsidRDefault="00B547EC" w:rsidP="00D50E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2:03:01</w:t>
        </w:r>
      </w:smartTag>
      <w:r>
        <w:rPr>
          <w:rFonts w:ascii="Times New Roman" w:hAnsi="Times New Roman"/>
          <w:b/>
          <w:sz w:val="24"/>
        </w:rPr>
        <w:t>:03.  Power of attorney form.</w:t>
      </w:r>
      <w:r>
        <w:rPr>
          <w:rFonts w:ascii="Times New Roman" w:hAnsi="Times New Roman"/>
          <w:sz w:val="24"/>
        </w:rPr>
        <w:t xml:space="preserve"> The following form, or any other form that substantially complies with it, shall be used for offenses included on the schedule of offenses adopted pursuant to SDCL </w:t>
      </w:r>
      <w:smartTag w:uri="urn:schemas-microsoft-com:office:smarttags" w:element="date">
        <w:smartTagPr>
          <w:attr w:name="Year" w:val="2021"/>
          <w:attr w:name="Day" w:val="16"/>
          <w:attr w:name="Month" w:val="2"/>
        </w:smartTagPr>
        <w:r>
          <w:rPr>
            <w:rFonts w:ascii="Times New Roman" w:hAnsi="Times New Roman"/>
            <w:sz w:val="24"/>
          </w:rPr>
          <w:t>16-2-21</w:t>
        </w:r>
      </w:smartTag>
      <w:r>
        <w:rPr>
          <w:rFonts w:ascii="Times New Roman" w:hAnsi="Times New Roman"/>
          <w:sz w:val="24"/>
        </w:rPr>
        <w:t xml:space="preserve"> and where a power of attorney option is provided:</w:t>
      </w:r>
    </w:p>
    <w:p w:rsidR="00B547EC" w:rsidRDefault="00B547EC" w:rsidP="00D50E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tbl>
      <w:tblPr>
        <w:tblStyle w:val="TableGrid"/>
        <w:tblW w:w="0" w:type="auto"/>
        <w:tblLayout w:type="fixed"/>
        <w:tblLook w:val="01E0"/>
      </w:tblPr>
      <w:tblGrid>
        <w:gridCol w:w="1230"/>
        <w:gridCol w:w="28"/>
        <w:gridCol w:w="362"/>
        <w:gridCol w:w="732"/>
        <w:gridCol w:w="149"/>
        <w:gridCol w:w="412"/>
        <w:gridCol w:w="16"/>
        <w:gridCol w:w="126"/>
        <w:gridCol w:w="45"/>
        <w:gridCol w:w="187"/>
        <w:gridCol w:w="355"/>
        <w:gridCol w:w="19"/>
        <w:gridCol w:w="374"/>
        <w:gridCol w:w="187"/>
        <w:gridCol w:w="187"/>
        <w:gridCol w:w="374"/>
        <w:gridCol w:w="561"/>
        <w:gridCol w:w="884"/>
      </w:tblGrid>
      <w:tr w:rsidR="00B547EC" w:rsidRPr="00250DED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393607" w:rsidRDefault="00B547EC" w:rsidP="00D50E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POWER OF ATTORNEY</w:t>
            </w:r>
          </w:p>
        </w:tc>
      </w:tr>
      <w:tr w:rsidR="00B547EC" w:rsidRPr="00250DED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494AC4" w:rsidRDefault="00B547EC" w:rsidP="00D50EE5">
            <w:pPr>
              <w:rPr>
                <w:sz w:val="16"/>
                <w:szCs w:val="16"/>
              </w:rPr>
            </w:pPr>
          </w:p>
        </w:tc>
      </w:tr>
      <w:tr w:rsidR="00B547EC" w:rsidRPr="00250DED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PCN ______________</w:t>
            </w:r>
          </w:p>
        </w:tc>
      </w:tr>
      <w:tr w:rsidR="00B547EC" w:rsidRPr="00250DED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</w:tr>
      <w:tr w:rsidR="00B547EC">
        <w:tc>
          <w:tcPr>
            <w:tcW w:w="292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 xml:space="preserve">State of </w:t>
            </w:r>
            <w:smartTag w:uri="urn:schemas-microsoft-com:office:smarttags" w:element="place">
              <w:smartTag w:uri="urn:schemas-microsoft-com:office:smarttags" w:element="State">
                <w:r w:rsidRPr="00177DF4">
                  <w:rPr>
                    <w:sz w:val="15"/>
                    <w:szCs w:val="15"/>
                  </w:rPr>
                  <w:t>South Dakota</w:t>
                </w:r>
              </w:smartTag>
            </w:smartTag>
          </w:p>
        </w:tc>
        <w:tc>
          <w:tcPr>
            <w:tcW w:w="329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In Circuit Court</w:t>
            </w:r>
          </w:p>
        </w:tc>
      </w:tr>
      <w:tr w:rsidR="00B547EC">
        <w:tc>
          <w:tcPr>
            <w:tcW w:w="292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329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Magistrate Division</w:t>
            </w:r>
          </w:p>
        </w:tc>
      </w:tr>
      <w:tr w:rsidR="00B547EC">
        <w:tc>
          <w:tcPr>
            <w:tcW w:w="292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smartTag w:uri="urn:schemas-microsoft-com:office:smarttags" w:element="place">
              <w:smartTag w:uri="urn:schemas-microsoft-com:office:smarttags" w:element="PlaceType">
                <w:r w:rsidRPr="00177DF4">
                  <w:rPr>
                    <w:sz w:val="15"/>
                    <w:szCs w:val="15"/>
                  </w:rPr>
                  <w:t>County</w:t>
                </w:r>
              </w:smartTag>
              <w:r w:rsidRPr="00177DF4">
                <w:rPr>
                  <w:sz w:val="15"/>
                  <w:szCs w:val="15"/>
                </w:rPr>
                <w:t xml:space="preserve"> </w:t>
              </w:r>
              <w:smartTag w:uri="urn:schemas-microsoft-com:office:smarttags" w:element="PlaceName">
                <w:r w:rsidRPr="00177DF4">
                  <w:rPr>
                    <w:sz w:val="15"/>
                    <w:szCs w:val="15"/>
                  </w:rPr>
                  <w:t>of_______________</w:t>
                </w:r>
              </w:smartTag>
            </w:smartTag>
          </w:p>
        </w:tc>
        <w:tc>
          <w:tcPr>
            <w:tcW w:w="329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</w:t>
            </w:r>
            <w:r w:rsidRPr="00177DF4">
              <w:rPr>
                <w:sz w:val="15"/>
                <w:szCs w:val="15"/>
              </w:rPr>
              <w:t>_______Judicial Court</w:t>
            </w:r>
          </w:p>
        </w:tc>
      </w:tr>
      <w:tr w:rsidR="00B547EC">
        <w:tc>
          <w:tcPr>
            <w:tcW w:w="292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329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</w:tr>
      <w:tr w:rsidR="00B547EC">
        <w:tc>
          <w:tcPr>
            <w:tcW w:w="292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 xml:space="preserve">State of </w:t>
            </w:r>
            <w:smartTag w:uri="urn:schemas-microsoft-com:office:smarttags" w:element="place">
              <w:smartTag w:uri="urn:schemas-microsoft-com:office:smarttags" w:element="State">
                <w:r w:rsidRPr="00177DF4">
                  <w:rPr>
                    <w:sz w:val="15"/>
                    <w:szCs w:val="15"/>
                  </w:rPr>
                  <w:t>South Dakota</w:t>
                </w:r>
              </w:smartTag>
            </w:smartTag>
            <w:r w:rsidRPr="00177DF4">
              <w:rPr>
                <w:sz w:val="15"/>
                <w:szCs w:val="15"/>
              </w:rPr>
              <w:t xml:space="preserve"> (Plaintiff)</w:t>
            </w:r>
          </w:p>
        </w:tc>
        <w:tc>
          <w:tcPr>
            <w:tcW w:w="329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</w:tr>
      <w:tr w:rsidR="00B547EC">
        <w:tc>
          <w:tcPr>
            <w:tcW w:w="292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329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</w:tr>
      <w:tr w:rsidR="00B547EC">
        <w:tc>
          <w:tcPr>
            <w:tcW w:w="292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V</w:t>
            </w:r>
            <w:r w:rsidRPr="00177DF4">
              <w:rPr>
                <w:sz w:val="15"/>
                <w:szCs w:val="15"/>
              </w:rPr>
              <w:t>s</w:t>
            </w:r>
          </w:p>
        </w:tc>
        <w:tc>
          <w:tcPr>
            <w:tcW w:w="329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</w:tr>
      <w:tr w:rsidR="00B547EC">
        <w:tc>
          <w:tcPr>
            <w:tcW w:w="292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329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</w:tr>
      <w:tr w:rsidR="00B547EC">
        <w:tc>
          <w:tcPr>
            <w:tcW w:w="292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_____________________________</w:t>
            </w:r>
            <w:r>
              <w:rPr>
                <w:sz w:val="15"/>
                <w:szCs w:val="15"/>
              </w:rPr>
              <w:t>______</w:t>
            </w:r>
          </w:p>
          <w:p w:rsidR="00B547EC" w:rsidRPr="00177DF4" w:rsidRDefault="00B547EC" w:rsidP="00D50EE5">
            <w:pPr>
              <w:jc w:val="center"/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(Defendant)</w:t>
            </w:r>
          </w:p>
        </w:tc>
        <w:tc>
          <w:tcPr>
            <w:tcW w:w="329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No. _____________HP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THE UNDERSIGNED PEACE OFFICER COMPLAINS AND STATES THAT</w:t>
            </w:r>
          </w:p>
        </w:tc>
      </w:tr>
      <w:tr w:rsidR="00B547EC"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ON OR ABOUT</w:t>
            </w:r>
          </w:p>
        </w:tc>
        <w:tc>
          <w:tcPr>
            <w:tcW w:w="3163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AT OR NEAR (L</w:t>
            </w:r>
            <w:r>
              <w:rPr>
                <w:sz w:val="15"/>
                <w:szCs w:val="15"/>
              </w:rPr>
              <w:t>O</w:t>
            </w:r>
            <w:r w:rsidRPr="00177DF4">
              <w:rPr>
                <w:sz w:val="15"/>
                <w:szCs w:val="15"/>
              </w:rPr>
              <w:t>CATION/MILE POST</w:t>
            </w:r>
            <w:r>
              <w:rPr>
                <w:sz w:val="15"/>
                <w:szCs w:val="15"/>
              </w:rPr>
              <w:t>)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AT TIME</w:t>
            </w:r>
          </w:p>
        </w:tc>
      </w:tr>
      <w:tr w:rsidR="00B547EC">
        <w:tc>
          <w:tcPr>
            <w:tcW w:w="478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A.M.</w:t>
            </w:r>
          </w:p>
        </w:tc>
      </w:tr>
      <w:tr w:rsidR="00B547EC">
        <w:tc>
          <w:tcPr>
            <w:tcW w:w="478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P.M.</w:t>
            </w:r>
          </w:p>
        </w:tc>
      </w:tr>
      <w:tr w:rsidR="00B547EC"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_________________</w:t>
            </w:r>
          </w:p>
        </w:tc>
        <w:tc>
          <w:tcPr>
            <w:tcW w:w="3163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____________________________________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________</w:t>
            </w:r>
          </w:p>
        </w:tc>
      </w:tr>
      <w:tr w:rsidR="00B547EC">
        <w:tc>
          <w:tcPr>
            <w:tcW w:w="478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center"/>
              <w:rPr>
                <w:sz w:val="15"/>
                <w:szCs w:val="15"/>
              </w:rPr>
            </w:pPr>
            <w:r w:rsidRPr="00177DF4">
              <w:rPr>
                <w:sz w:val="15"/>
                <w:szCs w:val="15"/>
              </w:rPr>
              <w:t>WITHIN THE COUNTY AND STATE AFORESAID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NAME</w:t>
            </w: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HEIGHT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SEX</w:t>
            </w: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_____________________________</w:t>
            </w: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</w:t>
            </w: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ADDRESS</w:t>
            </w: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WEIGHT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_____________________________</w:t>
            </w: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CITY</w:t>
            </w: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STATE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BIRTH DATE</w:t>
            </w: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_____________________________</w:t>
            </w: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</w:t>
            </w: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DRIVER'S LICENSE NO.</w:t>
            </w: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STATE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_____________________________</w:t>
            </w: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12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DID UNLAWFULLY</w:t>
            </w:r>
          </w:p>
        </w:tc>
        <w:tc>
          <w:tcPr>
            <w:tcW w:w="12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OPERATE</w:t>
            </w:r>
          </w:p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</w:t>
            </w:r>
          </w:p>
        </w:tc>
        <w:tc>
          <w:tcPr>
            <w:tcW w:w="78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PARK</w:t>
            </w:r>
          </w:p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</w:t>
            </w:r>
          </w:p>
        </w:tc>
        <w:tc>
          <w:tcPr>
            <w:tcW w:w="149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VEHICLE MAKE</w:t>
            </w:r>
          </w:p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_______________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BODY STYLE</w:t>
            </w:r>
          </w:p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</w:t>
            </w: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STATE LICENSE NO.</w:t>
            </w:r>
          </w:p>
        </w:tc>
        <w:tc>
          <w:tcPr>
            <w:tcW w:w="116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YEAR</w:t>
            </w:r>
          </w:p>
        </w:tc>
        <w:tc>
          <w:tcPr>
            <w:tcW w:w="112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STATE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FR______Y</w:t>
            </w: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_____________________________</w:t>
            </w:r>
          </w:p>
        </w:tc>
        <w:tc>
          <w:tcPr>
            <w:tcW w:w="114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</w:t>
            </w:r>
          </w:p>
        </w:tc>
        <w:tc>
          <w:tcPr>
            <w:tcW w:w="114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</w:t>
            </w: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______N</w:t>
            </w:r>
          </w:p>
        </w:tc>
      </w:tr>
      <w:tr w:rsidR="00B547EC"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228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14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AND THEN AND THERE COMMIT THE FOLLOWING OFFENSE TO WIT:</w:t>
            </w:r>
          </w:p>
        </w:tc>
      </w:tr>
      <w:tr w:rsidR="00B547EC">
        <w:tc>
          <w:tcPr>
            <w:tcW w:w="291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PETTY OFF _____</w:t>
            </w:r>
          </w:p>
        </w:tc>
        <w:tc>
          <w:tcPr>
            <w:tcW w:w="112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MIS ______</w:t>
            </w:r>
          </w:p>
        </w:tc>
        <w:tc>
          <w:tcPr>
            <w:tcW w:w="219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4035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219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4035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DESCRIBE VIOLATION:</w:t>
            </w:r>
          </w:p>
        </w:tc>
        <w:tc>
          <w:tcPr>
            <w:tcW w:w="219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4035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219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4035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_________________________________________________</w:t>
            </w:r>
          </w:p>
        </w:tc>
        <w:tc>
          <w:tcPr>
            <w:tcW w:w="219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CDL ____Y____N</w:t>
            </w:r>
          </w:p>
        </w:tc>
      </w:tr>
      <w:tr w:rsidR="00B547EC">
        <w:tc>
          <w:tcPr>
            <w:tcW w:w="4035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219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C Veh.____Y____N____E</w:t>
            </w:r>
          </w:p>
        </w:tc>
      </w:tr>
      <w:tr w:rsidR="00B547EC">
        <w:tc>
          <w:tcPr>
            <w:tcW w:w="4035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_________________________________________________</w:t>
            </w:r>
          </w:p>
        </w:tc>
        <w:tc>
          <w:tcPr>
            <w:tcW w:w="219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Haz. Materials ____Y____N</w:t>
            </w:r>
          </w:p>
        </w:tc>
      </w:tr>
      <w:tr w:rsidR="00B547EC">
        <w:tc>
          <w:tcPr>
            <w:tcW w:w="4035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219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in violation of SDCL_________________________________</w:t>
            </w:r>
          </w:p>
        </w:tc>
      </w:tr>
      <w:tr w:rsidR="00B547EC">
        <w:tc>
          <w:tcPr>
            <w:tcW w:w="291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331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_____Municipal</w:t>
            </w:r>
          </w:p>
        </w:tc>
        <w:tc>
          <w:tcPr>
            <w:tcW w:w="331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SPEEDING</w:t>
            </w: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_____Interstate</w:t>
            </w:r>
          </w:p>
        </w:tc>
        <w:tc>
          <w:tcPr>
            <w:tcW w:w="331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</w:p>
        </w:tc>
        <w:tc>
          <w:tcPr>
            <w:tcW w:w="168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_____Other</w:t>
            </w:r>
          </w:p>
        </w:tc>
        <w:tc>
          <w:tcPr>
            <w:tcW w:w="130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______M.P.H. IN</w:t>
            </w:r>
          </w:p>
        </w:tc>
        <w:tc>
          <w:tcPr>
            <w:tcW w:w="20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______M.P.H. ZONE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235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OFFICER ISSUING SUMMONS</w:t>
            </w:r>
          </w:p>
        </w:tc>
        <w:tc>
          <w:tcPr>
            <w:tcW w:w="7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NO.</w:t>
            </w:r>
          </w:p>
        </w:tc>
        <w:tc>
          <w:tcPr>
            <w:tcW w:w="130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CITY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COUNTY</w:t>
            </w:r>
          </w:p>
        </w:tc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STATE</w:t>
            </w:r>
          </w:p>
        </w:tc>
      </w:tr>
      <w:tr w:rsidR="00B547EC">
        <w:tc>
          <w:tcPr>
            <w:tcW w:w="235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___________________________</w:t>
            </w:r>
          </w:p>
        </w:tc>
        <w:tc>
          <w:tcPr>
            <w:tcW w:w="7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</w:t>
            </w:r>
          </w:p>
        </w:tc>
        <w:tc>
          <w:tcPr>
            <w:tcW w:w="130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</w:t>
            </w:r>
          </w:p>
        </w:tc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ind w:left="-5344"/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right"/>
              <w:rPr>
                <w:sz w:val="15"/>
                <w:szCs w:val="15"/>
              </w:rPr>
            </w:pP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9D548E" w:rsidRDefault="00B547EC" w:rsidP="00D50EE5">
            <w:pPr>
              <w:jc w:val="center"/>
              <w:rPr>
                <w:b/>
                <w:sz w:val="18"/>
                <w:szCs w:val="18"/>
              </w:rPr>
            </w:pPr>
            <w:r w:rsidRPr="009D548E">
              <w:rPr>
                <w:b/>
                <w:sz w:val="18"/>
                <w:szCs w:val="18"/>
              </w:rPr>
              <w:t>POWER OF ATTORNEY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9D548E" w:rsidRDefault="00B547EC" w:rsidP="00D50EE5">
            <w:pPr>
              <w:rPr>
                <w:sz w:val="15"/>
                <w:szCs w:val="15"/>
              </w:rPr>
            </w:pPr>
            <w:r w:rsidRPr="009D548E">
              <w:rPr>
                <w:sz w:val="15"/>
                <w:szCs w:val="15"/>
              </w:rPr>
              <w:t>____________________________________   I  hereby  deposit  with  the  Clerk  of  Courts  of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sz w:val="15"/>
                    <w:szCs w:val="15"/>
                  </w:rPr>
                  <w:t>__________________________  County</w:t>
                </w:r>
              </w:smartTag>
              <w:r>
                <w:rPr>
                  <w:sz w:val="15"/>
                  <w:szCs w:val="15"/>
                </w:rPr>
                <w:t xml:space="preserve">, </w:t>
              </w:r>
              <w:smartTag w:uri="urn:schemas-microsoft-com:office:smarttags" w:element="State">
                <w:r>
                  <w:rPr>
                    <w:sz w:val="15"/>
                    <w:szCs w:val="15"/>
                  </w:rPr>
                  <w:t>South Dakota</w:t>
                </w:r>
              </w:smartTag>
            </w:smartTag>
            <w:r>
              <w:rPr>
                <w:sz w:val="15"/>
                <w:szCs w:val="15"/>
              </w:rPr>
              <w:t>, as a cash appearance bond, the sum of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$ ________________________ and understand that my initial appearance will be located in the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city of ____________________________________.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Default="00B547EC" w:rsidP="00D50EE5">
            <w:pPr>
              <w:jc w:val="right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a m.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on _____________________________________ at ________________________________ p.m.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If I desire to contest this matter, I will appear at the date, time, and place for my initial appearance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or  contact the  clerk  of  courts before  that date  and ask the  clerk to  reschedule  the date for my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initial appearance.  If I do not appear or contact the clerk of courts within the time period, (or if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after the court date is set, I  fail to appear,)  I hereby plead guilty to the charge, and direct the clerk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to apply the money  deposited as bond  herewith  to the  payment  of  the fine  and costs assessed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against me.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__________________ Cash taken by Officer - Officer signed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I have read this document and have been given a copy.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Signed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____________________________________________________________________________</w:t>
            </w:r>
          </w:p>
        </w:tc>
      </w:tr>
      <w:tr w:rsidR="00B547EC">
        <w:tc>
          <w:tcPr>
            <w:tcW w:w="3055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Defendant</w:t>
            </w:r>
          </w:p>
        </w:tc>
        <w:tc>
          <w:tcPr>
            <w:tcW w:w="3173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Date</w:t>
            </w: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177DF4" w:rsidRDefault="00B547EC" w:rsidP="00D50EE5">
            <w:pPr>
              <w:rPr>
                <w:sz w:val="15"/>
                <w:szCs w:val="15"/>
              </w:rPr>
            </w:pPr>
          </w:p>
        </w:tc>
      </w:tr>
      <w:tr w:rsidR="00B547EC">
        <w:tc>
          <w:tcPr>
            <w:tcW w:w="6228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547EC" w:rsidRPr="002E598A" w:rsidRDefault="00B547EC" w:rsidP="00D50EE5">
            <w:pPr>
              <w:rPr>
                <w:sz w:val="14"/>
                <w:szCs w:val="14"/>
              </w:rPr>
            </w:pPr>
            <w:r w:rsidRPr="002E598A">
              <w:rPr>
                <w:sz w:val="14"/>
                <w:szCs w:val="14"/>
              </w:rPr>
              <w:t>THE SIGNED COPY MUST BE ENCLOSED WITH MONEY IN THE ENVELOPE</w:t>
            </w:r>
            <w:r>
              <w:rPr>
                <w:sz w:val="14"/>
                <w:szCs w:val="14"/>
              </w:rPr>
              <w:t xml:space="preserve"> </w:t>
            </w:r>
            <w:r w:rsidRPr="002E598A">
              <w:rPr>
                <w:sz w:val="14"/>
                <w:szCs w:val="14"/>
              </w:rPr>
              <w:t xml:space="preserve"> PROVIDED</w:t>
            </w:r>
          </w:p>
        </w:tc>
      </w:tr>
    </w:tbl>
    <w:p w:rsidR="00B547EC" w:rsidRDefault="00B547EC" w:rsidP="00D50E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right="4133"/>
        <w:jc w:val="both"/>
        <w:rPr>
          <w:rFonts w:ascii="Times New Roman" w:hAnsi="Times New Roman"/>
          <w:sz w:val="24"/>
        </w:rPr>
      </w:pPr>
    </w:p>
    <w:p w:rsidR="00B547EC" w:rsidRDefault="00B547EC" w:rsidP="00D50E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53, effective </w:t>
      </w:r>
      <w:smartTag w:uri="urn:schemas-microsoft-com:office:smarttags" w:element="date">
        <w:smartTagPr>
          <w:attr w:name="Year" w:val="2000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2000</w:t>
        </w:r>
      </w:smartTag>
      <w:r>
        <w:rPr>
          <w:rFonts w:ascii="Times New Roman" w:hAnsi="Times New Roman"/>
          <w:sz w:val="24"/>
        </w:rPr>
        <w:t>.</w:t>
      </w:r>
    </w:p>
    <w:p w:rsidR="00B547EC" w:rsidRDefault="00B547EC" w:rsidP="00D50E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23-1A-2.</w:t>
      </w:r>
    </w:p>
    <w:p w:rsidR="00B547EC" w:rsidRDefault="00B547EC" w:rsidP="00D50E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23-1A-2, 32-33-2.</w:t>
      </w:r>
    </w:p>
    <w:p w:rsidR="00B547EC" w:rsidRDefault="00B547EC" w:rsidP="00D50E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547EC" w:rsidSect="00B547E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177DF4"/>
    <w:rsid w:val="00213F8B"/>
    <w:rsid w:val="002331DF"/>
    <w:rsid w:val="00250DED"/>
    <w:rsid w:val="002E598A"/>
    <w:rsid w:val="00393607"/>
    <w:rsid w:val="00494AC4"/>
    <w:rsid w:val="005016CD"/>
    <w:rsid w:val="00696459"/>
    <w:rsid w:val="00930C91"/>
    <w:rsid w:val="009C31A8"/>
    <w:rsid w:val="009D548E"/>
    <w:rsid w:val="00A37C8E"/>
    <w:rsid w:val="00B547EC"/>
    <w:rsid w:val="00BD2CC9"/>
    <w:rsid w:val="00D50EE5"/>
    <w:rsid w:val="00E54FB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0EE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50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</TotalTime>
  <Pages>1</Pages>
  <Words>477</Words>
  <Characters>2721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3</cp:revision>
  <cp:lastPrinted>2007-11-30T19:34:00Z</cp:lastPrinted>
  <dcterms:created xsi:type="dcterms:W3CDTF">2007-11-30T19:37:00Z</dcterms:created>
  <dcterms:modified xsi:type="dcterms:W3CDTF">2007-11-30T19:42:00Z</dcterms:modified>
</cp:coreProperties>
</file>