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420D" w:rsidRDefault="0095420D" w:rsidP="00AA3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"/>
          <w:attr w:name="Hour" w:val="10"/>
        </w:smartTagPr>
        <w:r>
          <w:rPr>
            <w:rFonts w:ascii="Times New Roman" w:hAnsi="Times New Roman"/>
            <w:b/>
            <w:sz w:val="24"/>
          </w:rPr>
          <w:t>10:01:02</w:t>
        </w:r>
      </w:smartTag>
      <w:r>
        <w:rPr>
          <w:rFonts w:ascii="Times New Roman" w:hAnsi="Times New Roman"/>
          <w:b/>
          <w:sz w:val="24"/>
        </w:rPr>
        <w:t>:05.  Parking violations.</w:t>
      </w:r>
      <w:r>
        <w:rPr>
          <w:rFonts w:ascii="Times New Roman" w:hAnsi="Times New Roman"/>
          <w:sz w:val="24"/>
        </w:rPr>
        <w:t xml:space="preserve"> Parking in any of the following ways is prohibited:</w:t>
      </w:r>
    </w:p>
    <w:p w:rsidR="0095420D" w:rsidRDefault="0095420D" w:rsidP="00AA3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5420D" w:rsidRDefault="0095420D" w:rsidP="00AA3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So as to obstruct any crosswalk;</w:t>
      </w:r>
    </w:p>
    <w:p w:rsidR="0095420D" w:rsidRDefault="0095420D" w:rsidP="00AA3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On any lawn, curb or sidewalk;</w:t>
      </w:r>
    </w:p>
    <w:p w:rsidR="0095420D" w:rsidRDefault="0095420D" w:rsidP="00AA3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Along any driveway which is signed "no parking fire lane" or "no parking this side of driveway" or along a yellow curb;</w:t>
      </w:r>
    </w:p>
    <w:p w:rsidR="0095420D" w:rsidRDefault="0095420D" w:rsidP="00AA3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In front of a fire hydrant;</w:t>
      </w:r>
    </w:p>
    <w:p w:rsidR="0095420D" w:rsidRDefault="0095420D" w:rsidP="00AA3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In a "no parking area";</w:t>
      </w:r>
    </w:p>
    <w:p w:rsidR="0095420D" w:rsidRDefault="0095420D" w:rsidP="00AA3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In a construction zone;</w:t>
      </w:r>
    </w:p>
    <w:p w:rsidR="0095420D" w:rsidRDefault="0095420D" w:rsidP="00AA3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In front of any removable barrier;</w:t>
      </w:r>
    </w:p>
    <w:p w:rsidR="0095420D" w:rsidRDefault="0095420D" w:rsidP="00AA3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(8)  So as to obstruct traffic;</w:t>
      </w:r>
    </w:p>
    <w:p w:rsidR="0095420D" w:rsidRDefault="0095420D" w:rsidP="00AA3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(9)  In double or multiple form (straddling a line);</w:t>
      </w:r>
    </w:p>
    <w:p w:rsidR="0095420D" w:rsidRDefault="0095420D" w:rsidP="00AA3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(10)  For a longer period than designated in a timed zone;</w:t>
      </w:r>
    </w:p>
    <w:p w:rsidR="0095420D" w:rsidRDefault="0095420D" w:rsidP="00AA3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(11)  In a "reserved for handicapped" space by any person who is not handicapped or other reserved space by any person other than the person for whom the space is reserved;</w:t>
      </w:r>
    </w:p>
    <w:p w:rsidR="0095420D" w:rsidRDefault="0095420D" w:rsidP="00AA3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(12)  On a concrete island;</w:t>
      </w:r>
    </w:p>
    <w:p w:rsidR="0095420D" w:rsidRDefault="0095420D" w:rsidP="00AA3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(13)  In any area blocked off by a permanent or temporary barricade;</w:t>
      </w:r>
    </w:p>
    <w:p w:rsidR="0095420D" w:rsidRDefault="0095420D" w:rsidP="00AA3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(14)  Double parking;</w:t>
      </w:r>
    </w:p>
    <w:p w:rsidR="0095420D" w:rsidRDefault="0095420D" w:rsidP="00AA3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(15)  Parking the wrong way on one way drives; and</w:t>
      </w:r>
    </w:p>
    <w:p w:rsidR="0095420D" w:rsidRDefault="0095420D" w:rsidP="00AA3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(16)  Parking more than twenty-four hours in other than designated areas.</w:t>
      </w:r>
    </w:p>
    <w:p w:rsidR="0095420D" w:rsidRDefault="0095420D" w:rsidP="00AA3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5420D" w:rsidRDefault="0095420D" w:rsidP="00AA3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 SDR 24, effective </w:t>
      </w:r>
      <w:smartTag w:uri="urn:schemas-microsoft-com:office:smarttags" w:element="date">
        <w:smartTagPr>
          <w:attr w:name="Year" w:val="1974"/>
          <w:attr w:name="Day" w:val="2"/>
          <w:attr w:name="Month" w:val="9"/>
        </w:smartTagPr>
        <w:r>
          <w:rPr>
            <w:rFonts w:ascii="Times New Roman" w:hAnsi="Times New Roman"/>
            <w:sz w:val="24"/>
          </w:rPr>
          <w:t>September 2, 1974</w:t>
        </w:r>
      </w:smartTag>
      <w:r>
        <w:rPr>
          <w:rFonts w:ascii="Times New Roman" w:hAnsi="Times New Roman"/>
          <w:sz w:val="24"/>
        </w:rPr>
        <w:t xml:space="preserve">; 5 SDR 6, effective </w:t>
      </w:r>
      <w:smartTag w:uri="urn:schemas-microsoft-com:office:smarttags" w:element="date">
        <w:smartTagPr>
          <w:attr w:name="Year" w:val="1978"/>
          <w:attr w:name="Day" w:val="2"/>
          <w:attr w:name="Month" w:val="8"/>
        </w:smartTagPr>
        <w:r>
          <w:rPr>
            <w:rFonts w:ascii="Times New Roman" w:hAnsi="Times New Roman"/>
            <w:sz w:val="24"/>
          </w:rPr>
          <w:t>August 2, 1978</w:t>
        </w:r>
      </w:smartTag>
      <w:r>
        <w:rPr>
          <w:rFonts w:ascii="Times New Roman" w:hAnsi="Times New Roman"/>
          <w:sz w:val="24"/>
        </w:rPr>
        <w:t>.</w:t>
      </w:r>
    </w:p>
    <w:p w:rsidR="0095420D" w:rsidRDefault="0095420D" w:rsidP="00AA3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1934"/>
          <w:attr w:name="Day" w:val="15"/>
          <w:attr w:name="Month" w:val="5"/>
        </w:smartTagPr>
        <w:r>
          <w:rPr>
            <w:rFonts w:ascii="Times New Roman" w:hAnsi="Times New Roman"/>
            <w:sz w:val="24"/>
          </w:rPr>
          <w:t>5-15-34</w:t>
        </w:r>
      </w:smartTag>
      <w:r>
        <w:rPr>
          <w:rFonts w:ascii="Times New Roman" w:hAnsi="Times New Roman"/>
          <w:sz w:val="24"/>
        </w:rPr>
        <w:t>.</w:t>
      </w:r>
    </w:p>
    <w:p w:rsidR="0095420D" w:rsidRDefault="0095420D" w:rsidP="00AA3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1934"/>
          <w:attr w:name="Day" w:val="15"/>
          <w:attr w:name="Month" w:val="5"/>
        </w:smartTagPr>
        <w:r>
          <w:rPr>
            <w:rFonts w:ascii="Times New Roman" w:hAnsi="Times New Roman"/>
            <w:sz w:val="24"/>
          </w:rPr>
          <w:t>5-15-34</w:t>
        </w:r>
      </w:smartTag>
      <w:r>
        <w:rPr>
          <w:rFonts w:ascii="Times New Roman" w:hAnsi="Times New Roman"/>
          <w:sz w:val="24"/>
        </w:rPr>
        <w:t>.</w:t>
      </w:r>
    </w:p>
    <w:p w:rsidR="0095420D" w:rsidRDefault="0095420D" w:rsidP="00AA3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5420D" w:rsidSect="0095420D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3E2483"/>
    <w:rsid w:val="004E2C32"/>
    <w:rsid w:val="00584838"/>
    <w:rsid w:val="00595E43"/>
    <w:rsid w:val="006F473A"/>
    <w:rsid w:val="00706298"/>
    <w:rsid w:val="00756965"/>
    <w:rsid w:val="00790339"/>
    <w:rsid w:val="007B3147"/>
    <w:rsid w:val="00866F5E"/>
    <w:rsid w:val="008D3A69"/>
    <w:rsid w:val="008F0EA8"/>
    <w:rsid w:val="0095420D"/>
    <w:rsid w:val="00A04525"/>
    <w:rsid w:val="00A50166"/>
    <w:rsid w:val="00A544F7"/>
    <w:rsid w:val="00A663CC"/>
    <w:rsid w:val="00AA356A"/>
    <w:rsid w:val="00AA3E88"/>
    <w:rsid w:val="00C23245"/>
    <w:rsid w:val="00C626B9"/>
    <w:rsid w:val="00CC7638"/>
    <w:rsid w:val="00D26D2C"/>
    <w:rsid w:val="00D77591"/>
    <w:rsid w:val="00E432E2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3E88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171</Words>
  <Characters>975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2004-05-27T21:48:00Z</dcterms:created>
  <dcterms:modified xsi:type="dcterms:W3CDTF">2004-05-27T21:48:00Z</dcterms:modified>
</cp:coreProperties>
</file>