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PUBLIC PROPERTY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Public personal property requiring inventory.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Appraisal of property prior to sale.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Manner of sale of property -- Notice.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Sale</w:t>
          </w:r>
        </w:smartTag>
      </w:smartTag>
      <w:r>
        <w:rPr>
          <w:rFonts w:ascii="Times New Roman" w:hAnsi="Times New Roman"/>
          <w:sz w:val="24"/>
        </w:rPr>
        <w:t xml:space="preserve"> of surplus property to political subdivisions -- No notice or advertisement for bid required.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Disposition of money received from sale.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Conveyance of property.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Sale</w:t>
          </w:r>
        </w:smartTag>
      </w:smartTag>
      <w:r>
        <w:rPr>
          <w:rFonts w:ascii="Times New Roman" w:hAnsi="Times New Roman"/>
          <w:sz w:val="24"/>
        </w:rPr>
        <w:t xml:space="preserve"> of property for which no bids are received.</w:t>
      </w: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FE" w:rsidRDefault="00A114FE" w:rsidP="00E43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14FE" w:rsidSect="00A114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114FE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43D99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D9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10:02:01</dc:title>
  <dc:subject/>
  <dc:creator>lrpr15454</dc:creator>
  <cp:keywords/>
  <dc:description/>
  <cp:lastModifiedBy>lrpr15454</cp:lastModifiedBy>
  <cp:revision>1</cp:revision>
  <dcterms:created xsi:type="dcterms:W3CDTF">2004-05-27T21:53:00Z</dcterms:created>
  <dcterms:modified xsi:type="dcterms:W3CDTF">2004-05-27T21:53:00Z</dcterms:modified>
</cp:coreProperties>
</file>