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STATE AGENCY PUBLICATIONS</w:t>
      </w:r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Cost information -- Criteria for exemption.</w:t>
      </w:r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for obtaining exemption.</w:t>
      </w:r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418D" w:rsidRDefault="004D418D" w:rsidP="00C949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418D" w:rsidSect="004D418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D418D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949C4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9C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10:02:03</dc:title>
  <dc:subject/>
  <dc:creator>lrpr15454</dc:creator>
  <cp:keywords/>
  <dc:description/>
  <cp:lastModifiedBy>lrpr15454</cp:lastModifiedBy>
  <cp:revision>1</cp:revision>
  <dcterms:created xsi:type="dcterms:W3CDTF">2004-05-27T22:00:00Z</dcterms:created>
  <dcterms:modified xsi:type="dcterms:W3CDTF">2004-05-27T22:00:00Z</dcterms:modified>
</cp:coreProperties>
</file>