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ORGANIZATION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Officers.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Terms of office.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Chairman's duties.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Executive secretary's duties.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Meetings.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Quorum.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Action requires majority vote.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sz w:val="24"/>
          </w:rPr>
          <w:t>10:03:01:09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Record of meetings.</w:t>
      </w:r>
    </w:p>
    <w:p w:rsidR="003B256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B256B" w:rsidRPr="00E454BB" w:rsidRDefault="003B256B" w:rsidP="00E454B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B256B" w:rsidRPr="00E454BB" w:rsidSect="003B256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B256B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432E2"/>
    <w:rsid w:val="00E454BB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54B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10:03:01</dc:title>
  <dc:subject/>
  <dc:creator>lrpr15454</dc:creator>
  <cp:keywords/>
  <dc:description/>
  <cp:lastModifiedBy>lrpr15454</cp:lastModifiedBy>
  <cp:revision>1</cp:revision>
  <dcterms:created xsi:type="dcterms:W3CDTF">2004-05-27T22:07:00Z</dcterms:created>
  <dcterms:modified xsi:type="dcterms:W3CDTF">2004-05-27T22:07:00Z</dcterms:modified>
</cp:coreProperties>
</file>