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B4F" w:rsidRDefault="00AB3B4F" w:rsidP="007A2A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b/>
            <w:sz w:val="24"/>
          </w:rPr>
          <w:t>10:03:01</w:t>
        </w:r>
      </w:smartTag>
      <w:r>
        <w:rPr>
          <w:rFonts w:ascii="Times New Roman" w:hAnsi="Times New Roman"/>
          <w:b/>
          <w:sz w:val="24"/>
        </w:rPr>
        <w:t>:05.  Executive secretary's duties.</w:t>
      </w:r>
      <w:r>
        <w:rPr>
          <w:rFonts w:ascii="Times New Roman" w:hAnsi="Times New Roman"/>
          <w:sz w:val="24"/>
        </w:rPr>
        <w:t xml:space="preserve"> The duties of the executive secretary are as follows:</w:t>
      </w:r>
    </w:p>
    <w:p w:rsidR="00AB3B4F" w:rsidRDefault="00AB3B4F" w:rsidP="007A2A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B3B4F" w:rsidRDefault="00AB3B4F" w:rsidP="007A2A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Direct and supervise the administrative activities of the board;</w:t>
      </w:r>
    </w:p>
    <w:p w:rsidR="00AB3B4F" w:rsidRDefault="00AB3B4F" w:rsidP="007A2A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Provide a meeting place for the board;</w:t>
      </w:r>
    </w:p>
    <w:p w:rsidR="00AB3B4F" w:rsidRDefault="00AB3B4F" w:rsidP="007A2A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Recommend scheduling of special meetings of the board;</w:t>
      </w:r>
    </w:p>
    <w:p w:rsidR="00AB3B4F" w:rsidRDefault="00AB3B4F" w:rsidP="007A2A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Furnish tape recording facilities or a reporter for all board meetings;</w:t>
      </w:r>
    </w:p>
    <w:p w:rsidR="00AB3B4F" w:rsidRDefault="00AB3B4F" w:rsidP="007A2A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Prepare written minutes or verbatim transcripts of all meetings from the record;</w:t>
      </w:r>
    </w:p>
    <w:p w:rsidR="00AB3B4F" w:rsidRDefault="00AB3B4F" w:rsidP="007A2A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Submit to the chairman schedules of records proposed for destruction;</w:t>
      </w:r>
    </w:p>
    <w:p w:rsidR="00AB3B4F" w:rsidRDefault="00AB3B4F" w:rsidP="007A2A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Give notice of meetings;</w:t>
      </w:r>
    </w:p>
    <w:p w:rsidR="00AB3B4F" w:rsidRDefault="00AB3B4F" w:rsidP="007A2A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Furnish copies of the schedules of records proposed for destruction to board members; and</w:t>
      </w:r>
    </w:p>
    <w:p w:rsidR="00AB3B4F" w:rsidRDefault="00AB3B4F" w:rsidP="007A2A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Distribute copies of minutes to board members.</w:t>
      </w:r>
    </w:p>
    <w:p w:rsidR="00AB3B4F" w:rsidRDefault="00AB3B4F" w:rsidP="007A2A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B3B4F" w:rsidRDefault="00AB3B4F" w:rsidP="007A2A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120, effective </w:t>
      </w:r>
      <w:smartTag w:uri="urn:schemas-microsoft-com:office:smarttags" w:element="date">
        <w:smartTagPr>
          <w:attr w:name="Year" w:val="1982"/>
          <w:attr w:name="Day" w:val="21"/>
          <w:attr w:name="Month" w:val="3"/>
        </w:smartTagPr>
        <w:r>
          <w:rPr>
            <w:rFonts w:ascii="Times New Roman" w:hAnsi="Times New Roman"/>
            <w:sz w:val="24"/>
          </w:rPr>
          <w:t>March 21, 1982</w:t>
        </w:r>
      </w:smartTag>
      <w:r>
        <w:rPr>
          <w:rFonts w:ascii="Times New Roman" w:hAnsi="Times New Roman"/>
          <w:sz w:val="24"/>
        </w:rPr>
        <w:t>.</w:t>
      </w:r>
    </w:p>
    <w:p w:rsidR="00AB3B4F" w:rsidRDefault="00AB3B4F" w:rsidP="007A2A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1-27-11.1, </w:t>
      </w:r>
      <w:smartTag w:uri="urn:schemas-microsoft-com:office:smarttags" w:element="date">
        <w:smartTagPr>
          <w:attr w:name="Year" w:val="2016"/>
          <w:attr w:name="Day" w:val="27"/>
          <w:attr w:name="Month" w:val="1"/>
        </w:smartTagPr>
        <w:r>
          <w:rPr>
            <w:rFonts w:ascii="Times New Roman" w:hAnsi="Times New Roman"/>
            <w:sz w:val="24"/>
          </w:rPr>
          <w:t>1-27-16</w:t>
        </w:r>
      </w:smartTag>
      <w:r>
        <w:rPr>
          <w:rFonts w:ascii="Times New Roman" w:hAnsi="Times New Roman"/>
          <w:sz w:val="24"/>
        </w:rPr>
        <w:t>.</w:t>
      </w:r>
    </w:p>
    <w:p w:rsidR="00AB3B4F" w:rsidRDefault="00AB3B4F" w:rsidP="007A2A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1"/>
          <w:attr w:name="Day" w:val="27"/>
          <w:attr w:name="Month" w:val="1"/>
        </w:smartTagPr>
        <w:r>
          <w:rPr>
            <w:rFonts w:ascii="Times New Roman" w:hAnsi="Times New Roman"/>
            <w:sz w:val="24"/>
          </w:rPr>
          <w:t>1-27-11</w:t>
        </w:r>
      </w:smartTag>
      <w:r>
        <w:rPr>
          <w:rFonts w:ascii="Times New Roman" w:hAnsi="Times New Roman"/>
          <w:sz w:val="24"/>
        </w:rPr>
        <w:t>.</w:t>
      </w:r>
    </w:p>
    <w:p w:rsidR="00AB3B4F" w:rsidRDefault="00AB3B4F" w:rsidP="007A2A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B3B4F" w:rsidSect="00AB3B4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A2A43"/>
    <w:rsid w:val="007B3147"/>
    <w:rsid w:val="00866F5E"/>
    <w:rsid w:val="008D3A69"/>
    <w:rsid w:val="008F0EA8"/>
    <w:rsid w:val="00A04525"/>
    <w:rsid w:val="00A50166"/>
    <w:rsid w:val="00A544F7"/>
    <w:rsid w:val="00A663CC"/>
    <w:rsid w:val="00AA356A"/>
    <w:rsid w:val="00AB3B4F"/>
    <w:rsid w:val="00C23245"/>
    <w:rsid w:val="00C626B9"/>
    <w:rsid w:val="00CC7638"/>
    <w:rsid w:val="00D26D2C"/>
    <w:rsid w:val="00D77591"/>
    <w:rsid w:val="00E432E2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A4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122</Words>
  <Characters>701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2004-05-27T22:11:00Z</dcterms:created>
  <dcterms:modified xsi:type="dcterms:W3CDTF">2004-05-27T22:11:00Z</dcterms:modified>
</cp:coreProperties>
</file>