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10:04:02:07.  Density specifications.</w:t>
      </w:r>
      <w:r w:rsidRPr="00CB4054">
        <w:t xml:space="preserve"> Micrographic systems used for long-term state government records must meet the following density specifications:</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(1)  Background density in first-generation negative microfilm of documents must be maintained as nearly as practical in the range of 0.92 to 1.20. No density over 1.25 or under 0.87 is allowed;</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(2)  If a density in first-generation negative microfilm of documents occurs in the ranges 0.87 to 0.91 or 1.21 to 1.25, the records officer shall determine by visual inspection that all such images satisfactorily reproduce all required record information;</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(3)  Background density in first-generation computer-output microfilm must be 1.50 or greater;</w:t>
      </w:r>
      <w:r>
        <w:t xml:space="preserve"> and</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(4)  The density of microfilm in a clear area (base plus for density or Dmin) m</w:t>
      </w:r>
      <w:r>
        <w:t>ay</w:t>
      </w:r>
      <w:r w:rsidRPr="00CB4054">
        <w:t xml:space="preserve"> not be greater than 0.10.</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Source:</w:t>
      </w:r>
      <w:r w:rsidRPr="00CB4054">
        <w:t xml:space="preserve"> 11 SDR 91, effective January 15, 1985</w:t>
      </w:r>
      <w:r>
        <w:t>; 39 SDR 203, effective June 10, 2013</w:t>
      </w:r>
      <w:r w:rsidRPr="00CB4054">
        <w:t>.</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General Authority:</w:t>
      </w:r>
      <w:r w:rsidRPr="00CB4054">
        <w:t xml:space="preserve"> SDCL 1-27-16.</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Law Implemented:</w:t>
      </w:r>
      <w:r w:rsidRPr="00CB4054">
        <w:t xml:space="preserve"> SDCL 1-27-12, 19-7-12.</w:t>
      </w:r>
    </w:p>
    <w:p w:rsidR="008228E1" w:rsidRPr="00CB4054" w:rsidRDefault="008228E1" w:rsidP="00172F9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8228E1" w:rsidRPr="00CB405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72F93"/>
    <w:rsid w:val="00086AE4"/>
    <w:rsid w:val="00172F93"/>
    <w:rsid w:val="00477B21"/>
    <w:rsid w:val="008228E1"/>
    <w:rsid w:val="008B09BA"/>
    <w:rsid w:val="009B13CF"/>
    <w:rsid w:val="00BD2079"/>
    <w:rsid w:val="00CB4054"/>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146</Words>
  <Characters>835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2013-06-05T17:22:00Z</dcterms:created>
  <dcterms:modified xsi:type="dcterms:W3CDTF">2013-06-05T17:22:00Z</dcterms:modified>
</cp:coreProperties>
</file>