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b/>
            <w:sz w:val="24"/>
          </w:rPr>
          <w:t>06:01</w:t>
        </w:r>
      </w:smartTag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LANDFILL RECYCLING REQUIREMENTS FOR STATE AGENCIES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recycling plans required.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Inability to recycle or dispose of waste.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Office and computer paper -- Deadline for recycling -- Statewide recycling program.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Office and computer paper -- Cities not in statewide recycling program.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Yard waste.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Lead acid batteries.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Waste motor oil.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Waste tires.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White good appliances.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10:06:01:11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Printed paper, corrugated paper, and other cardboard.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Glass, plastic, aluminum, and steel.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6"/>
        </w:smartTagPr>
        <w:r>
          <w:rPr>
            <w:rFonts w:ascii="Times New Roman" w:hAnsi="Times New Roman"/>
            <w:sz w:val="24"/>
          </w:rPr>
          <w:t>10:06:01:13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Acceptable methods of recycling or disposal through vendor -- Compliance with solid waste requirements.</w:t>
      </w: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4CD0" w:rsidRDefault="004B4CD0" w:rsidP="00E35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4CD0" w:rsidSect="004B4C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49E2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B4CD0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35403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40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10:06:01</dc:title>
  <dc:subject/>
  <dc:creator>lrpr15454</dc:creator>
  <cp:keywords/>
  <dc:description/>
  <cp:lastModifiedBy>lrpr14533</cp:lastModifiedBy>
  <cp:revision>2</cp:revision>
  <dcterms:created xsi:type="dcterms:W3CDTF">2004-05-27T22:33:00Z</dcterms:created>
  <dcterms:modified xsi:type="dcterms:W3CDTF">2009-08-04T20:10:00Z</dcterms:modified>
</cp:coreProperties>
</file>