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A88" w:rsidRDefault="00896A88" w:rsidP="0089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b/>
            <w:sz w:val="24"/>
          </w:rPr>
          <w:t>1:15:02</w:t>
        </w:r>
      </w:smartTag>
      <w:r>
        <w:rPr>
          <w:rFonts w:ascii="Times New Roman" w:hAnsi="Times New Roman"/>
          <w:b/>
          <w:sz w:val="24"/>
        </w:rPr>
        <w:t>:07.  Director to keep minutes and records.</w:t>
      </w:r>
      <w:r>
        <w:rPr>
          <w:rFonts w:ascii="Times New Roman" w:hAnsi="Times New Roman"/>
          <w:sz w:val="24"/>
        </w:rPr>
        <w:t xml:space="preserve"> The director shall keep accurate minutes of all meetings of the board.</w:t>
      </w:r>
    </w:p>
    <w:p w:rsidR="00896A88" w:rsidRDefault="00896A88" w:rsidP="0089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6A88" w:rsidRDefault="00896A88" w:rsidP="0089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85, effective </w:t>
      </w:r>
      <w:smartTag w:uri="urn:schemas-microsoft-com:office:smarttags" w:element="date">
        <w:smartTagPr>
          <w:attr w:name="Year" w:val="1992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1992</w:t>
        </w:r>
      </w:smartTag>
      <w:r>
        <w:rPr>
          <w:rFonts w:ascii="Times New Roman" w:hAnsi="Times New Roman"/>
          <w:sz w:val="24"/>
        </w:rPr>
        <w:t>.</w:t>
      </w:r>
    </w:p>
    <w:p w:rsidR="00896A88" w:rsidRDefault="00896A88" w:rsidP="0089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1-33-36.</w:t>
      </w:r>
    </w:p>
    <w:p w:rsidR="00896A88" w:rsidRDefault="00896A88" w:rsidP="0089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1-33-30.</w:t>
      </w:r>
    </w:p>
    <w:p w:rsidR="00896A88" w:rsidRDefault="00896A88" w:rsidP="0089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96A8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922"/>
    <w:rsid w:val="00153CFC"/>
    <w:rsid w:val="00213F8B"/>
    <w:rsid w:val="002331DF"/>
    <w:rsid w:val="002C0D7E"/>
    <w:rsid w:val="005016CD"/>
    <w:rsid w:val="00896A88"/>
    <w:rsid w:val="00930C91"/>
    <w:rsid w:val="00A37C8E"/>
    <w:rsid w:val="00BD2CC9"/>
    <w:rsid w:val="00F0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6A8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6A8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DFE0FBF9.dotm</Template>
  <TotalTime>0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South Dakota</Company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lrpr13879</dc:creator>
  <cp:lastModifiedBy>Adamson, Lou  (LRC)</cp:lastModifiedBy>
  <cp:revision>2</cp:revision>
  <dcterms:created xsi:type="dcterms:W3CDTF">2012-06-29T19:59:00Z</dcterms:created>
  <dcterms:modified xsi:type="dcterms:W3CDTF">2012-06-29T19:59:00Z</dcterms:modified>
</cp:coreProperties>
</file>