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</w:rPr>
        <w:t>CHAPTER 1: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b/>
            <w:sz w:val="24"/>
          </w:rPr>
          <w:t>15:03</w:t>
        </w:r>
      </w:smartTag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SITE SELECTION PROCEDURES</w:t>
      </w:r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proofErr w:type="gramStart"/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Geographic location.</w:t>
      </w:r>
      <w:proofErr w:type="gramEnd"/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proofErr w:type="gramStart"/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procedures.</w:t>
      </w:r>
      <w:proofErr w:type="gramEnd"/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proofErr w:type="gramStart"/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review procedures.</w:t>
      </w:r>
      <w:proofErr w:type="gramEnd"/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proofErr w:type="gramStart"/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Contracts.</w:t>
      </w:r>
      <w:proofErr w:type="gramEnd"/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proofErr w:type="gramStart"/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1:15:03:05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Fiscal procedures.</w:t>
      </w:r>
      <w:proofErr w:type="gramEnd"/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47564" w:rsidRDefault="00847564" w:rsidP="008475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4756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922"/>
    <w:rsid w:val="00213F8B"/>
    <w:rsid w:val="002331DF"/>
    <w:rsid w:val="005016CD"/>
    <w:rsid w:val="00847564"/>
    <w:rsid w:val="008A6975"/>
    <w:rsid w:val="00930C91"/>
    <w:rsid w:val="00A37C8E"/>
    <w:rsid w:val="00BD2CC9"/>
    <w:rsid w:val="00F0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56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56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316A2BC4.dotm</Template>
  <TotalTime>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1:15:03</vt:lpstr>
    </vt:vector>
  </TitlesOfParts>
  <Company>State of South Dakota</Company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1:15:03</dc:title>
  <dc:creator>lrpr13879</dc:creator>
  <cp:lastModifiedBy>Adamson, Lou  (LRC)</cp:lastModifiedBy>
  <cp:revision>2</cp:revision>
  <dcterms:created xsi:type="dcterms:W3CDTF">2012-06-29T20:00:00Z</dcterms:created>
  <dcterms:modified xsi:type="dcterms:W3CDTF">2012-06-29T20:00:00Z</dcterms:modified>
</cp:coreProperties>
</file>