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E13" w:rsidRDefault="00352E13">
      <w:pPr>
        <w:jc w:val="center"/>
        <w:rPr>
          <w:b/>
        </w:rPr>
      </w:pPr>
      <w:r>
        <w:rPr>
          <w:b/>
        </w:rPr>
        <w:t>ARTICLES 12:23 TO 12:25</w:t>
      </w:r>
    </w:p>
    <w:p w:rsidR="00352E13" w:rsidRDefault="00352E13">
      <w:pPr>
        <w:jc w:val="center"/>
        <w:rPr>
          <w:b/>
        </w:rPr>
      </w:pPr>
    </w:p>
    <w:p w:rsidR="00352E13" w:rsidRDefault="00352E13">
      <w:pPr>
        <w:jc w:val="center"/>
        <w:rPr>
          <w:b/>
        </w:rPr>
      </w:pPr>
      <w:r>
        <w:rPr>
          <w:b/>
        </w:rPr>
        <w:t>RESERVED</w:t>
      </w:r>
    </w:p>
    <w:sectPr w:rsidR="00352E13" w:rsidSect="00352E13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compat>
    <w:usePrinterMetrics/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37C1"/>
    <w:rsid w:val="00167BE2"/>
    <w:rsid w:val="00352E13"/>
    <w:rsid w:val="007C3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color w:val="000000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</Words>
  <Characters>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12:23</dc:title>
  <dc:subject/>
  <dc:creator>LRPR14533</dc:creator>
  <cp:keywords/>
  <dc:description/>
  <cp:lastModifiedBy>lrpr14533</cp:lastModifiedBy>
  <cp:revision>3</cp:revision>
  <dcterms:created xsi:type="dcterms:W3CDTF">1998-10-26T22:39:00Z</dcterms:created>
  <dcterms:modified xsi:type="dcterms:W3CDTF">2004-06-08T21:00:00Z</dcterms:modified>
</cp:coreProperties>
</file>