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17:60:03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REVOCATION OF PAROLE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Issuance of warrant.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Arrest warrant as detainer.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hearing.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Preliminary hearing.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final hearing.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to counsel.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sz w:val="24"/>
          </w:rPr>
          <w:t>03:07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to determine violation and mitigation.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Evidence.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 of proof.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Continuance.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Revocation order in writing.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Decision -- Transmittal to parolee.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17:60:03:13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Loss of good time.</w:t>
      </w: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2C34" w:rsidRDefault="006D2C34" w:rsidP="00F641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2C34" w:rsidSect="006D2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D2C34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641ED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1E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17:60:03</dc:title>
  <dc:subject/>
  <dc:creator>lrpr15454</dc:creator>
  <cp:keywords/>
  <dc:description/>
  <cp:lastModifiedBy>lrpr15454</cp:lastModifiedBy>
  <cp:revision>1</cp:revision>
  <dcterms:created xsi:type="dcterms:W3CDTF">2004-07-12T17:09:00Z</dcterms:created>
  <dcterms:modified xsi:type="dcterms:W3CDTF">2004-07-12T17:09:00Z</dcterms:modified>
</cp:coreProperties>
</file>