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6B57" w:rsidRDefault="00A86B57">
      <w:pPr>
        <w:jc w:val="center"/>
        <w:rPr>
          <w:b/>
        </w:rPr>
      </w:pPr>
      <w:r>
        <w:rPr>
          <w:b/>
        </w:rPr>
        <w:t>ARTICLE 12:37</w:t>
      </w:r>
    </w:p>
    <w:p w:rsidR="00A86B57" w:rsidRDefault="00A86B57">
      <w:pPr>
        <w:jc w:val="center"/>
        <w:rPr>
          <w:b/>
        </w:rPr>
      </w:pPr>
    </w:p>
    <w:p w:rsidR="00A86B57" w:rsidRDefault="00A86B57">
      <w:pPr>
        <w:jc w:val="center"/>
        <w:rPr>
          <w:b/>
        </w:rPr>
      </w:pPr>
      <w:r>
        <w:rPr>
          <w:b/>
        </w:rPr>
        <w:t>RESERVED</w:t>
      </w:r>
    </w:p>
    <w:sectPr w:rsidR="00A86B57" w:rsidSect="00A86B57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oNotHyphenateCaps/>
  <w:displayHorizontalDrawingGridEvery w:val="0"/>
  <w:displayVerticalDrawingGridEvery w:val="0"/>
  <w:doNotUseMarginsForDrawingGridOrigin/>
  <w:noPunctuationKerning/>
  <w:characterSpacingControl w:val="doNotCompress"/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86B57"/>
    <w:rsid w:val="00A86B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color w:val="000000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</Words>
  <Characters>19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ARTICLE 12:37</dc:title>
  <dc:subject/>
  <dc:creator>LRPR14533</dc:creator>
  <cp:keywords/>
  <dc:description/>
  <cp:lastModifiedBy>LRPR14533</cp:lastModifiedBy>
  <cp:revision>2</cp:revision>
  <dcterms:created xsi:type="dcterms:W3CDTF">1998-10-27T16:15:00Z</dcterms:created>
  <dcterms:modified xsi:type="dcterms:W3CDTF">1998-10-27T16:15:00Z</dcterms:modified>
</cp:coreProperties>
</file>