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0BF5" w:rsidRPr="00FF52CA" w:rsidRDefault="00740BF5" w:rsidP="00AD2A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</w:rPr>
      </w:pPr>
      <w:r w:rsidRPr="00FF52CA">
        <w:rPr>
          <w:rFonts w:ascii="Times New Roman" w:hAnsi="Times New Roman"/>
          <w:b/>
        </w:rPr>
        <w:t>CHAPTER 20:</w:t>
      </w:r>
      <w:smartTag w:uri="urn:schemas-microsoft-com:office:smarttags" w:element="time">
        <w:smartTagPr>
          <w:attr w:name="Minute" w:val="21"/>
          <w:attr w:name="Hour" w:val="19"/>
        </w:smartTagPr>
        <w:r w:rsidRPr="00FF52CA">
          <w:rPr>
            <w:rFonts w:ascii="Times New Roman" w:hAnsi="Times New Roman"/>
            <w:b/>
          </w:rPr>
          <w:t>07:21</w:t>
        </w:r>
      </w:smartTag>
    </w:p>
    <w:p w:rsidR="00740BF5" w:rsidRPr="00FF52CA" w:rsidRDefault="00740BF5" w:rsidP="00AD2A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</w:rPr>
      </w:pPr>
    </w:p>
    <w:p w:rsidR="00740BF5" w:rsidRPr="00FF52CA" w:rsidRDefault="00740BF5" w:rsidP="00AD2A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</w:rPr>
      </w:pPr>
      <w:r w:rsidRPr="00FF52CA">
        <w:rPr>
          <w:rFonts w:ascii="Times New Roman" w:hAnsi="Times New Roman"/>
          <w:b/>
        </w:rPr>
        <w:t xml:space="preserve">MONEY </w:t>
      </w:r>
      <w:r>
        <w:rPr>
          <w:rFonts w:ascii="Times New Roman" w:hAnsi="Times New Roman"/>
          <w:b/>
        </w:rPr>
        <w:t>TRANSMISSION</w:t>
      </w:r>
      <w:r w:rsidRPr="00FF52CA">
        <w:rPr>
          <w:rFonts w:ascii="Times New Roman" w:hAnsi="Times New Roman"/>
          <w:b/>
        </w:rPr>
        <w:t xml:space="preserve"> LICENSES</w:t>
      </w:r>
    </w:p>
    <w:p w:rsidR="00740BF5" w:rsidRDefault="00740BF5" w:rsidP="00AD2A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740BF5" w:rsidRDefault="00740BF5" w:rsidP="00AD2A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740BF5" w:rsidRDefault="00740BF5" w:rsidP="00AD2A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Section</w:t>
      </w:r>
    </w:p>
    <w:p w:rsidR="00740BF5" w:rsidRDefault="00740BF5" w:rsidP="00AD2A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smartTag w:uri="urn:schemas-microsoft-com:office:smarttags" w:element="time">
        <w:smartTagPr>
          <w:attr w:name="Minute" w:val="7"/>
          <w:attr w:name="Hour" w:val="20"/>
        </w:smartTagPr>
        <w:r>
          <w:rPr>
            <w:rFonts w:ascii="Times New Roman" w:hAnsi="Times New Roman"/>
          </w:rPr>
          <w:t>20:07:21:01</w:t>
        </w:r>
      </w:smartTag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Original filing fees.</w:t>
      </w:r>
    </w:p>
    <w:p w:rsidR="00740BF5" w:rsidRDefault="00740BF5" w:rsidP="00AD2A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smartTag w:uri="urn:schemas-microsoft-com:office:smarttags" w:element="time">
        <w:smartTagPr>
          <w:attr w:name="Minute" w:val="7"/>
          <w:attr w:name="Hour" w:val="20"/>
        </w:smartTagPr>
        <w:r>
          <w:rPr>
            <w:rFonts w:ascii="Times New Roman" w:hAnsi="Times New Roman"/>
          </w:rPr>
          <w:t>20:07:21:02</w:t>
        </w:r>
      </w:smartTag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Annual renewal fee.</w:t>
      </w:r>
    </w:p>
    <w:p w:rsidR="00740BF5" w:rsidRDefault="00740BF5" w:rsidP="00AD2A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740BF5" w:rsidRDefault="00740BF5" w:rsidP="00AD2A4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sectPr w:rsidR="00740BF5" w:rsidSect="00740BF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3167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0BF5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2A45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0FA6"/>
    <w:rsid w:val="00D4160F"/>
    <w:rsid w:val="00D52494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545"/>
    <w:rsid w:val="00E32A5A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52CA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2A45"/>
    <w:rPr>
      <w:rFonts w:ascii="Times" w:hAnsi="Times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18</Words>
  <Characters>108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20:07:21</dc:title>
  <dc:subject/>
  <dc:creator>lrpr14533</dc:creator>
  <cp:keywords/>
  <dc:description/>
  <cp:lastModifiedBy>lrpr14533</cp:lastModifiedBy>
  <cp:revision>1</cp:revision>
  <dcterms:created xsi:type="dcterms:W3CDTF">2008-06-25T19:32:00Z</dcterms:created>
  <dcterms:modified xsi:type="dcterms:W3CDTF">2008-06-25T19:33:00Z</dcterms:modified>
</cp:coreProperties>
</file>