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rPr>
      </w:pPr>
      <w:r>
        <w:rPr>
          <w:rFonts w:ascii="Times New Roman" w:hAnsi="Times New Roman"/>
          <w:b/>
        </w:rPr>
        <w:t>ARTICLE 5:05</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rPr>
      </w:pPr>
      <w:r>
        <w:rPr>
          <w:rFonts w:ascii="Times New Roman" w:hAnsi="Times New Roman"/>
          <w:b/>
        </w:rPr>
        <w:t>FARM CORPORATIONS AND SYNDICATES</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Chapter</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w:t>
      </w:r>
      <w:r>
        <w:rPr>
          <w:rFonts w:ascii="Times New Roman" w:hAnsi="Times New Roman"/>
        </w:rPr>
        <w:tab/>
      </w:r>
      <w:r>
        <w:rPr>
          <w:rFonts w:ascii="Times New Roman" w:hAnsi="Times New Roman"/>
        </w:rPr>
        <w:tab/>
        <w:t>Claim for exemption and annual reporting.</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rPr>
      </w:pPr>
      <w:r>
        <w:rPr>
          <w:rFonts w:ascii="Times New Roman" w:hAnsi="Times New Roman"/>
          <w:b/>
        </w:rPr>
        <w:t>CHAPTER 5:05:01</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rPr>
      </w:pPr>
      <w:r>
        <w:rPr>
          <w:rFonts w:ascii="Times New Roman" w:hAnsi="Times New Roman"/>
          <w:b/>
        </w:rPr>
        <w:t>CLAIM FOR EXEMPTION AND ANNUAL REPORTING.</w:t>
      </w:r>
    </w:p>
    <w:p w:rsidR="00AE2C21" w:rsidRDefault="00AE2C21">
      <w:pPr>
        <w:pStyle w:val="Footer"/>
        <w:tabs>
          <w:tab w:val="clear" w:pos="4320"/>
          <w:tab w:val="clear" w:pos="86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p>
    <w:p w:rsidR="00AE2C21" w:rsidRDefault="00AE2C21">
      <w:pPr>
        <w:pStyle w:val="Footer"/>
        <w:tabs>
          <w:tab w:val="clear" w:pos="4320"/>
          <w:tab w:val="clear" w:pos="86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p>
    <w:p w:rsidR="00AE2C21" w:rsidRDefault="00AE2C21">
      <w:pPr>
        <w:pStyle w:val="Footer"/>
        <w:tabs>
          <w:tab w:val="clear" w:pos="4320"/>
          <w:tab w:val="clear" w:pos="86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Section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5:05:01:01</w:t>
      </w:r>
      <w:r>
        <w:rPr>
          <w:rFonts w:ascii="Times New Roman" w:hAnsi="Times New Roman"/>
        </w:rPr>
        <w:tab/>
      </w:r>
      <w:r>
        <w:rPr>
          <w:rFonts w:ascii="Times New Roman" w:hAnsi="Times New Roman"/>
        </w:rPr>
        <w:tab/>
        <w:t>Definitions.</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5:05:01:02</w:t>
      </w:r>
      <w:r>
        <w:rPr>
          <w:rFonts w:ascii="Times New Roman" w:hAnsi="Times New Roman"/>
        </w:rPr>
        <w:tab/>
      </w:r>
      <w:r>
        <w:rPr>
          <w:rFonts w:ascii="Times New Roman" w:hAnsi="Times New Roman"/>
        </w:rPr>
        <w:tab/>
        <w:t xml:space="preserve">Authorized representative. </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5:05:01:03</w:t>
      </w:r>
      <w:r>
        <w:rPr>
          <w:rFonts w:ascii="Times New Roman" w:hAnsi="Times New Roman"/>
        </w:rPr>
        <w:tab/>
      </w:r>
      <w:r>
        <w:rPr>
          <w:rFonts w:ascii="Times New Roman" w:hAnsi="Times New Roman"/>
        </w:rPr>
        <w:tab/>
        <w:t>Corporations and syndicates required to file claim of exemption.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5:05:01:04</w:t>
      </w:r>
      <w:r>
        <w:rPr>
          <w:rFonts w:ascii="Times New Roman" w:hAnsi="Times New Roman"/>
        </w:rPr>
        <w:tab/>
      </w:r>
      <w:r>
        <w:rPr>
          <w:rFonts w:ascii="Times New Roman" w:hAnsi="Times New Roman"/>
        </w:rPr>
        <w:tab/>
        <w:t>Claim of exemption by corporation.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5:05:01:05</w:t>
      </w:r>
      <w:r>
        <w:rPr>
          <w:rFonts w:ascii="Times New Roman" w:hAnsi="Times New Roman"/>
        </w:rPr>
        <w:tab/>
      </w:r>
      <w:r>
        <w:rPr>
          <w:rFonts w:ascii="Times New Roman" w:hAnsi="Times New Roman"/>
        </w:rPr>
        <w:tab/>
        <w:t>Claim of exemption by limited liability company.</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5:05:01:06</w:t>
      </w:r>
      <w:r>
        <w:rPr>
          <w:rFonts w:ascii="Times New Roman" w:hAnsi="Times New Roman"/>
        </w:rPr>
        <w:tab/>
      </w:r>
      <w:r>
        <w:rPr>
          <w:rFonts w:ascii="Times New Roman" w:hAnsi="Times New Roman"/>
        </w:rPr>
        <w:tab/>
        <w:t>Claim of exemption by limited liability partnership.</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5:05:01:07</w:t>
      </w:r>
      <w:r>
        <w:rPr>
          <w:rFonts w:ascii="Times New Roman" w:hAnsi="Times New Roman"/>
        </w:rPr>
        <w:tab/>
      </w:r>
      <w:r>
        <w:rPr>
          <w:rFonts w:ascii="Times New Roman" w:hAnsi="Times New Roman"/>
        </w:rPr>
        <w:tab/>
        <w:t>Claim of exemption by limited partnership.</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5:05:01:08</w:t>
      </w:r>
      <w:r>
        <w:rPr>
          <w:rFonts w:ascii="Times New Roman" w:hAnsi="Times New Roman"/>
        </w:rPr>
        <w:tab/>
      </w:r>
      <w:r>
        <w:rPr>
          <w:rFonts w:ascii="Times New Roman" w:hAnsi="Times New Roman"/>
        </w:rPr>
        <w:tab/>
        <w:t>Claim of exemption by business trust.</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5:05:01:09</w:t>
      </w:r>
      <w:r>
        <w:rPr>
          <w:rFonts w:ascii="Times New Roman" w:hAnsi="Times New Roman"/>
        </w:rPr>
        <w:tab/>
      </w:r>
      <w:r>
        <w:rPr>
          <w:rFonts w:ascii="Times New Roman" w:hAnsi="Times New Roman"/>
        </w:rPr>
        <w:tab/>
        <w:t>Claim of exemption by cooperative.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5:05:01:10</w:t>
      </w:r>
      <w:r>
        <w:rPr>
          <w:rFonts w:ascii="Times New Roman" w:hAnsi="Times New Roman"/>
        </w:rPr>
        <w:tab/>
      </w:r>
      <w:r>
        <w:rPr>
          <w:rFonts w:ascii="Times New Roman" w:hAnsi="Times New Roman"/>
        </w:rPr>
        <w:tab/>
        <w:t>Filing date for claim of exemption.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5:05:01:11</w:t>
      </w:r>
      <w:r>
        <w:rPr>
          <w:rFonts w:ascii="Times New Roman" w:hAnsi="Times New Roman"/>
        </w:rPr>
        <w:tab/>
      </w:r>
      <w:r>
        <w:rPr>
          <w:rFonts w:ascii="Times New Roman" w:hAnsi="Times New Roman"/>
        </w:rPr>
        <w:tab/>
        <w:t>Certificate of filed exemption.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r>
        <w:rPr>
          <w:rFonts w:ascii="Times New Roman" w:hAnsi="Times New Roman"/>
        </w:rPr>
        <w:t> 5:05:01:12</w:t>
      </w:r>
      <w:r>
        <w:rPr>
          <w:rFonts w:ascii="Times New Roman" w:hAnsi="Times New Roman"/>
        </w:rPr>
        <w:tab/>
      </w:r>
      <w:r>
        <w:rPr>
          <w:rFonts w:ascii="Times New Roman" w:hAnsi="Times New Roman"/>
        </w:rPr>
        <w:tab/>
        <w:t>Annual disclosure report.</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p>
    <w:p w:rsidR="00AE2C21" w:rsidRDefault="00AE2C21">
      <w:pPr>
        <w:pStyle w:val="Footer"/>
        <w:tabs>
          <w:tab w:val="clear" w:pos="4320"/>
          <w:tab w:val="clear" w:pos="86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5:05:01:01.  Definitions.</w:t>
      </w:r>
      <w:r>
        <w:rPr>
          <w:rFonts w:ascii="Times New Roman" w:hAnsi="Times New Roman"/>
        </w:rPr>
        <w:t xml:space="preserve"> Words and phrases defined in sections 21 and 22, Article XVII of the South Dakota Constitution have the same meaning when used in this chapter. Terms used in this chapter mean: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"Agricultural land," real estate used for farming;</w:t>
      </w:r>
    </w:p>
    <w:p w:rsidR="00AE2C21" w:rsidRDefault="00AE2C21">
      <w:pPr>
        <w:pStyle w:val="BodyTextIndent2"/>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0" w:firstLine="0"/>
        <w:jc w:val="both"/>
        <w:rPr>
          <w:rFonts w:ascii="Times New Roman" w:hAnsi="Times New Roman"/>
        </w:rPr>
      </w:pPr>
      <w:r>
        <w:rPr>
          <w:rFonts w:ascii="Times New Roman" w:hAnsi="Times New Roman"/>
        </w:rPr>
        <w:t xml:space="preserve"> </w:t>
      </w:r>
    </w:p>
    <w:p w:rsidR="00AE2C21" w:rsidRDefault="00AE2C21">
      <w:pPr>
        <w:pStyle w:val="BodyText2"/>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0"/>
        <w:jc w:val="both"/>
      </w:pPr>
      <w:r>
        <w:tab/>
        <w:t>(2)  "Exemption," any of the exemptions from section 21 of Article XVII of the South Dakota Constitution listed in section 22 of Article XVII of the South Dakota Constitution;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"Fourth degree of kinship," the fourth degree of lineal or collateral consanguinity as defined in SDCL 23A-20-30;</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pStyle w:val="BodyTextIndent2"/>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0" w:firstLine="0"/>
        <w:jc w:val="both"/>
        <w:rPr>
          <w:rFonts w:ascii="Times New Roman" w:hAnsi="Times New Roman"/>
        </w:rPr>
      </w:pPr>
      <w:r>
        <w:rPr>
          <w:rFonts w:ascii="Times New Roman" w:hAnsi="Times New Roman"/>
        </w:rPr>
        <w:tab/>
        <w:t>(4)  "Livestock," cattle, swine, poultry, ratite, sheep, bison, goats, horses, mules, or other equines;</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(5)  "Nonresident alien," a citizen of a foreign country who is not a resident of this state, of some state or territory of the United States or of the District of Columbia;</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(6)  "Secretary," the South Dakota Secretary of State or other person authorized by the secretary to enforce the provisions of this chapter.</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pStyle w:val="BodyText"/>
      </w:pPr>
      <w:r>
        <w:tab/>
      </w:r>
      <w:r>
        <w:rPr>
          <w:b/>
        </w:rPr>
        <w:t>5:05:01:02.  Authorized representative.</w:t>
      </w:r>
      <w:r>
        <w:t xml:space="preserve"> An authorized representative is a person who is authorized to represent a corporation or syndicate and shall be: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The chairman of the board of directors, president, or any other officer designated by appropriate resolution, if it is a corporation;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A manager if the limited liability company is manager-managed or a member if the limited liability company is member-managed;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A general partner if it is a limited partnership;</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(4)  A partner if it is a limited liability partnership;</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(5)  A trustee, if it is a business trust; and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(6)  The chairman of the board of directors, president, or any other officer designated by appropriate resolution, if it is a cooperative.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5:05:01:03.  Corporations and syndicates required to file claim of exemption.</w:t>
      </w:r>
      <w:r>
        <w:rPr>
          <w:rFonts w:ascii="Times New Roman" w:hAnsi="Times New Roman"/>
        </w:rPr>
        <w:t xml:space="preserve"> Any corporation or syndicate claiming an exemption shall file a claim of exemption with the secretary.  The claim of exemption shall be on a form approved by the secretary, and shall be signed by an authorized representative of the corporation or syndicate under oath and notarized.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5:05:01:04.  Claim of exemption by corporation.</w:t>
      </w:r>
      <w:r>
        <w:rPr>
          <w:rFonts w:ascii="Times New Roman" w:hAnsi="Times New Roman"/>
        </w:rPr>
        <w:t xml:space="preserve"> Unless the information is already included in the last annual report filed with the Secretary, a claim of exemption filed by a corporation shall contain: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pStyle w:val="BodyTextIndent2"/>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0" w:firstLine="0"/>
        <w:jc w:val="both"/>
        <w:rPr>
          <w:rFonts w:ascii="Times New Roman" w:hAnsi="Times New Roman"/>
        </w:rPr>
      </w:pPr>
      <w:r>
        <w:rPr>
          <w:rFonts w:ascii="Times New Roman" w:hAnsi="Times New Roman"/>
        </w:rPr>
        <w:tab/>
        <w:t>(1)  The name of the corporation, the date of its incorporation, and its place of incorporation;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The name and address of its registered agent in this state, the address of its principal office in this state, and, in the case of a foreign corporation, the address of its principal office at its place of incorporation;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pStyle w:val="BodyText"/>
      </w:pPr>
      <w:r>
        <w:tab/>
        <w:t>(3)  If the corporation is claiming an exemption as a family farm corporation, the name and address of each shareholder, an explanation of the degree of kinship among the shareholders, if any, and the number of shares owned by each;</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(4)  The legal description of each lot or parcel of real estate in this state owned or leased by the corporation and used for farming, the date the real estate was acquired by the corporation, and the type of ownership interest held by the corporation;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(5)  A description of the farming conducted on the real estate;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(6)  The name and address of each shareholder residing on the farm or actively engaged in the day-to-day labor and management of the farm;</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(7)  The number of head of livestock, if any, owned by the corporation, a description of the type of livestock, the type of ownership in the livestock held by the corporation, and a statement of whether the livestock were acquired prior to November 3, 1998;</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(8)  A copy of each contract for the keeping and feeding of livestock to which the corporation is a party;</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(9)  The type of exemption claimed and the factual basis for the claim; and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(10)  A statement that the information contained in the claim of exemption form is accurate as of the date the form is signed.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5:05:01:05.  Claim of exemption by limited liability company.</w:t>
      </w:r>
      <w:r>
        <w:rPr>
          <w:rFonts w:ascii="Times New Roman" w:hAnsi="Times New Roman"/>
        </w:rPr>
        <w:t xml:space="preserve"> Unless the information is already included in the last annual report filed with the Secretary, a claim of exemption filed by a limited liability company shall contain: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The name of the limited liability company, the date of its organization, and its place of organization;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The name and address of its registered agent in this state, the address of its principal office in this state, and, in the case of a foreign company, the address of its principal office in its place of organization;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If the company is claiming an exemption as a family farm syndicate, the name and address of each member, an explanation of the degree of kinship among the members, if any, and the membership interest owned by each;</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(4)  The legal description of each lot or parcel of real estate in this state owned or leased by the company and used for farming, the date the real property was acquired by the company, and the type of ownership interest held by the company;</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(5)  A description of the farming conducted on the real estate;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(6)  The name and business address of each manager;</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(7)  The name and address of each member residing on the farm or actively engaged in the day-to-day labor and management of the farm;</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(8)  The number of head of livestock, if any, owned by the company, a description of the type of livestock, the type of ownership in the livestock held by the company, and a statement of whether the livestock were acquired prior to November 3, 1998;</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(9)  A copy of each contract for the keeping and feeding of livestock to which the company is a party;</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(10)  The type of exemption claimed and the factual basis for the claim; and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(11)  A statement that the information contained in the claim of exemption form is accurate as of the date the form is signed.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5:05:01:06.  Claim of exemption by limited liability partnership.</w:t>
      </w:r>
      <w:r>
        <w:rPr>
          <w:rFonts w:ascii="Times New Roman" w:hAnsi="Times New Roman"/>
        </w:rPr>
        <w:t xml:space="preserve"> A claim of exemption filed by a limited liability partnership shall contain: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The name of the limited liability partnership, the date of its registration, and its place of registration;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The name and address of its registered agent in this state, the address of its principal office in this state, and, in the case of a foreign limited liability partnership, the address of its principal office in its place of organization;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The name and address of each general partner and if the partnership is claiming an exemption as a family farm syndicate, the name and address of all other partners, an explanation of the degree of kinship among the partners, if any, and the interest owned by each;</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(4)  The legal description of each lot or parcel of real estate in this state owned or leased by the partnership and used for farming, the date the real property was acquired by the partnership, and the type of ownership interest held by the partnership;</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(5)  A description of the farming conducted on the real estate;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(6)  The name and address of each partner residing on the farm or actively engaged in the day-to-day labor and management of the farm;</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(7)  The number of head of livestock, if any, owned by the partnership, a description of the type of livestock, the type of ownership in the livestock held by the partnership, and a statement of whether the livestock were acquired prior to November 3, 1998;</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(8)  A copy of each contract for the keeping and feeding of livestock to which the partnership is a party;</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(9)  The type of exemption claimed and the factual basis for the claim; and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(10)  A statement that the information contained in the claim of exemption form is accurate as of the date the form is signed.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5:05:01:07.  Claim of exemption by limited partnership.</w:t>
      </w:r>
      <w:r>
        <w:rPr>
          <w:rFonts w:ascii="Times New Roman" w:hAnsi="Times New Roman"/>
        </w:rPr>
        <w:t xml:space="preserve"> A claim of exemption filed by a limited partnership shall contain: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The name of the limited partnership, the date its certificate of limited partnership was filed, and its place of registration;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The address of its principal office in this state, and, in the case of a foreign limited partnership, the address of its principal office in its place of organization;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The name and address of each general partner and if the partnership is claiming an exemption as a family farm syndicate, the name and address of all other partners, an explanation of the degree of kinship among the partners, if any, and a description of the interest owned by each;</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(4)  The legal description of each lot or parcel of real estate in this state owned or leased by the partnership and used for farming, the date the real property was acquired by the partnership, and the type of ownership interest held by the partnership;</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(5)  A description of the farming conducted on the real estate;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(6)  The name and address of each partner residing on the farm or actively engaged in the day-to-day labor and management of the farm;</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(7)  The number of head of livestock, if any, owned by the partnership, a description of the type of livestock, the type of ownership in the livestock held by the partnership, and a statement of whether the livestock were acquired prior to November 3, 1998;</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(8)  A copy of each contract for the keeping and feeding of livestock to which the partnership is a party;</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(9)  The type of exemption claimed and the factual basis for the claim; and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(10)  A statement that the information contained in the claim of exemption form is accurate as of the date the form is signed.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5:05:01:08.  Claim of exemption by business trust</w:t>
      </w:r>
      <w:r>
        <w:rPr>
          <w:rFonts w:ascii="Times New Roman" w:hAnsi="Times New Roman"/>
        </w:rPr>
        <w:t>. A claim of exemption filed by a business trust shall contain: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The name of the trust, the date its declaration of trust was filed, and its place of registration;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The address of its principal office in this state, and, in the case of a foreign business trust, the address of its principal office in its place of organization;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The name and address of each beneficiary, an explanation of the degree of kinship among the beneficiaries, if any, and a description of the interest owned by each;</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(4)  The legal description of each lot or parcel of real estate in this state owned or leased by the trust and used for farming, the date the real property was acquired by the trust, and the type of ownership interest held by the trust;</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(5)  A description of the farming conducted on the real estate;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(6)  The name and business address of each member of the board of trustees of the business trust;</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(7)  The name and address of each person residing on the farm or actively engaged in the day-to-day labor and management of the farm;</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(8)  The number of head of livestock, if any, owned by the trust, a description of the type of livestock, the type of ownership in the livestock held by the trust, and a statement of whether the livestock were acquired prior to November 3, 1998;</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(9)  A copy of each contract to which the trust is a party for the keeping and feeding of livestock;</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(10)  The type of exemption claimed and the factual basis for the claim; and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(11)  A statement that the information contained in the claim of exemption form is accurate as of the date the form is signed.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5:05:01:09.  Claim of exemption by cooperative.</w:t>
      </w:r>
      <w:r>
        <w:rPr>
          <w:rFonts w:ascii="Times New Roman" w:hAnsi="Times New Roman"/>
        </w:rPr>
        <w:t xml:space="preserve"> Unless the information is already included in the last annual report filed with the Secretary, a claim of exemption filed by a cooperative shall contain: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pStyle w:val="BodyTextIndent2"/>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0" w:firstLine="0"/>
        <w:jc w:val="both"/>
        <w:rPr>
          <w:rFonts w:ascii="Times New Roman" w:hAnsi="Times New Roman"/>
        </w:rPr>
      </w:pPr>
      <w:r>
        <w:rPr>
          <w:rFonts w:ascii="Times New Roman" w:hAnsi="Times New Roman"/>
        </w:rPr>
        <w:tab/>
        <w:t>(1)  The name of the cooperative, the date of its incorporation, and its place of incorporation;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The name and address of its registered agent in this state, the address of its principal office in this state, and, in the case of a foreign cooperative, the address of its principal office at its place of incorporation;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The total number of members who own shares or other ownership interests in the cooperative;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(4)  The legal description of each lot or parcel of real estate in this state owned or leased by the cooperative and used for farming, the date the real estate was acquired by the cooperative, and the type of ownership interest held by the cooperative;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(5)  A description of the farming conducted on the real estate;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(6)  The name and address of each member who is a natural person actively engaged in the day-to-day labor and management of a farm, and who either acquires from the cooperative, through purchase or otherwise, such livestock, or crops produced on such land, or deliver to the cooperative, through sale or otherwise, crops to be used in the keeping or feeding of such livestock;</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(7)  The name and address of each member who is a family farm corporation or syndicate, and who either acquire from the cooperative, through purchase or otherwise, such livestock, or crops produced on such land, or deliver to the cooperative, through sale or otherwise, crops to be used in the keeping or feeding of such livestock;</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(8)  The number of head of livestock, if any, owned by the cooperative, a description of the type of livestock, the type of ownership in the livestock held by the cooperative, and a statement of whether the livestock were acquired prior to November 3, 1998;</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(9)  A copy of each contract for the keeping and feeding of livestock to which the cooperative is a party;</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(10)  The type of exemption claimed and the factual basis for the claim; and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(11)  A statement that the information contained in the claim of exemption form is accurate as of the date the form is signed.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5:05:01:10.  Filing date for claim of exemption.</w:t>
      </w:r>
      <w:r>
        <w:rPr>
          <w:rFonts w:ascii="Times New Roman" w:hAnsi="Times New Roman"/>
        </w:rPr>
        <w:t xml:space="preserve"> Any corporation or syndicate created prior to December 5, 1999, shall file a claim of exemption with the secretary on or before March 1, 2000. Any corporation or syndicate created after December 5, 1999, or which becomes eligible to file a claim for exemption after December 5, 1999, shall file a claim of exemption with the secretary prior to the first day of the second month following the anniversary date of the corporation or syndicate.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Editor's Note:</w:t>
      </w:r>
      <w:r>
        <w:rPr>
          <w:rFonts w:ascii="Times New Roman" w:hAnsi="Times New Roman"/>
        </w:rPr>
        <w:t xml:space="preserve"> The Legislative Research Council substituted "December 5, 1999," for "the effective date of these rules" in this rule.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5:05:01:11.  Certificate of filed exemption.</w:t>
      </w:r>
      <w:r>
        <w:rPr>
          <w:rFonts w:ascii="Times New Roman" w:hAnsi="Times New Roman"/>
        </w:rPr>
        <w:t xml:space="preserve"> If the claim of exemption has been filed in conformance with this chapter, the secretary shall issue a certificate of filed exemption to the corporation or syndicate which filed the claim.</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5:05:01:12.  Annual disclosure report.</w:t>
      </w:r>
      <w:r>
        <w:rPr>
          <w:rFonts w:ascii="Times New Roman" w:hAnsi="Times New Roman"/>
        </w:rPr>
        <w:t xml:space="preserve"> Any corporation or syndicate receiving a certificate of filed exemption shall file an annual report regarding its farming activities and interests, on a form provided by the secretary. The annual report shall be signed by an authorized representative under oath, notarized, and filed annually prior to the first day of the second month following the anniversary date of the corporation or syndicate.  The annual disclosure report shall contain:</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The name and address of the corporation or syndicate;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 xml:space="preserve">(2)  The certificate of filing number; and </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A description of any changes since the claim of exemption or the last annual report was filed.</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26 SDR 81, effective December 5, 1999.</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 Const. Article XVII, § 24.</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 Const. Article XVII, §§ 21 to 24, inclusive.</w:t>
      </w:r>
    </w:p>
    <w:p w:rsidR="00AE2C21" w:rsidRDefault="00AE2C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sectPr w:rsidR="00AE2C21" w:rsidSect="00AE2C21">
      <w:pgSz w:w="12240" w:h="15840" w:code="1"/>
      <w:pgMar w:top="994" w:right="1440" w:bottom="994" w:left="1267" w:header="720" w:footer="720" w:gutter="0"/>
      <w:cols w:space="720"/>
      <w:titlePg/>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C127D"/>
    <w:rsid w:val="009B2613"/>
    <w:rsid w:val="00AE2C21"/>
    <w:rsid w:val="00EC127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Bookman Old Style" w:hAnsi="Bookman Old Style"/>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pPr>
      <w:ind w:left="1094"/>
    </w:pPr>
    <w:rPr>
      <w:rFonts w:ascii="Times New Roman" w:hAnsi="Times New Roman"/>
    </w:rPr>
  </w:style>
  <w:style w:type="character" w:customStyle="1" w:styleId="BodyText2Char">
    <w:name w:val="Body Text 2 Char"/>
    <w:basedOn w:val="DefaultParagraphFont"/>
    <w:link w:val="BodyText2"/>
    <w:uiPriority w:val="99"/>
    <w:semiHidden/>
    <w:rsid w:val="00F12F77"/>
    <w:rPr>
      <w:rFonts w:ascii="Bookman Old Style" w:hAnsi="Bookman Old Style"/>
      <w:sz w:val="24"/>
    </w:rPr>
  </w:style>
  <w:style w:type="paragraph" w:styleId="BodyTextIndent3">
    <w:name w:val="Body Text Indent 3"/>
    <w:basedOn w:val="Normal"/>
    <w:link w:val="BodyTextIndent3Char"/>
    <w:uiPriority w:val="99"/>
    <w:pPr>
      <w:ind w:left="1814" w:hanging="374"/>
    </w:pPr>
  </w:style>
  <w:style w:type="character" w:customStyle="1" w:styleId="BodyTextIndent3Char">
    <w:name w:val="Body Text Indent 3 Char"/>
    <w:basedOn w:val="DefaultParagraphFont"/>
    <w:link w:val="BodyTextIndent3"/>
    <w:uiPriority w:val="99"/>
    <w:semiHidden/>
    <w:rsid w:val="00F12F77"/>
    <w:rPr>
      <w:rFonts w:ascii="Bookman Old Style" w:hAnsi="Bookman Old Style"/>
      <w:sz w:val="16"/>
      <w:szCs w:val="16"/>
    </w:rPr>
  </w:style>
  <w:style w:type="paragraph" w:styleId="BodyTextIndent2">
    <w:name w:val="Body Text Indent 2"/>
    <w:basedOn w:val="Normal"/>
    <w:link w:val="BodyTextIndent2Char"/>
    <w:uiPriority w:val="99"/>
    <w:pPr>
      <w:ind w:left="1094" w:hanging="374"/>
    </w:pPr>
  </w:style>
  <w:style w:type="character" w:customStyle="1" w:styleId="BodyTextIndent2Char">
    <w:name w:val="Body Text Indent 2 Char"/>
    <w:basedOn w:val="DefaultParagraphFont"/>
    <w:link w:val="BodyTextIndent2"/>
    <w:uiPriority w:val="99"/>
    <w:semiHidden/>
    <w:rsid w:val="00F12F77"/>
    <w:rPr>
      <w:rFonts w:ascii="Bookman Old Style" w:hAnsi="Bookman Old Style"/>
      <w:sz w:val="24"/>
    </w:rPr>
  </w:style>
  <w:style w:type="character" w:styleId="PageNumber">
    <w:name w:val="page number"/>
    <w:basedOn w:val="DefaultParagraphFont"/>
    <w:uiPriority w:val="99"/>
    <w:semiHidden/>
  </w:style>
  <w:style w:type="paragraph" w:styleId="Footer">
    <w:name w:val="footer"/>
    <w:basedOn w:val="Normal"/>
    <w:link w:val="FooterChar"/>
    <w:uiPriority w:val="99"/>
    <w:semiHidden/>
    <w:pPr>
      <w:tabs>
        <w:tab w:val="center" w:pos="4320"/>
        <w:tab w:val="right" w:pos="8640"/>
      </w:tabs>
    </w:pPr>
  </w:style>
  <w:style w:type="character" w:customStyle="1" w:styleId="FooterChar">
    <w:name w:val="Footer Char"/>
    <w:basedOn w:val="DefaultParagraphFont"/>
    <w:link w:val="Footer"/>
    <w:uiPriority w:val="99"/>
    <w:semiHidden/>
    <w:rsid w:val="00F12F77"/>
    <w:rPr>
      <w:rFonts w:ascii="Bookman Old Style" w:hAnsi="Bookman Old Style"/>
      <w:sz w:val="24"/>
    </w:rPr>
  </w:style>
  <w:style w:type="paragraph" w:styleId="DocumentMap">
    <w:name w:val="Document Map"/>
    <w:basedOn w:val="Normal"/>
    <w:link w:val="DocumentMapChar"/>
    <w:uiPriority w:val="99"/>
    <w:pPr>
      <w:shd w:val="clear" w:color="auto" w:fill="000080"/>
    </w:pPr>
    <w:rPr>
      <w:rFonts w:ascii="Tahoma" w:hAnsi="Tahoma"/>
    </w:rPr>
  </w:style>
  <w:style w:type="character" w:customStyle="1" w:styleId="DocumentMapChar">
    <w:name w:val="Document Map Char"/>
    <w:basedOn w:val="DefaultParagraphFont"/>
    <w:link w:val="DocumentMap"/>
    <w:uiPriority w:val="99"/>
    <w:semiHidden/>
    <w:rsid w:val="00F12F77"/>
    <w:rPr>
      <w:sz w:val="0"/>
      <w:szCs w:val="0"/>
    </w:rPr>
  </w:style>
  <w:style w:type="paragraph" w:styleId="BodyText">
    <w:name w:val="Body Text"/>
    <w:basedOn w:val="Normal"/>
    <w:link w:val="BodyTextChar"/>
    <w:uiPriority w:val="99"/>
    <w:semiHidden/>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rPr>
  </w:style>
  <w:style w:type="character" w:customStyle="1" w:styleId="BodyTextChar">
    <w:name w:val="Body Text Char"/>
    <w:basedOn w:val="DefaultParagraphFont"/>
    <w:link w:val="BodyText"/>
    <w:uiPriority w:val="99"/>
    <w:semiHidden/>
    <w:rsid w:val="00F12F77"/>
    <w:rPr>
      <w:rFonts w:ascii="Bookman Old Style" w:hAnsi="Bookman Old Style"/>
      <w:sz w:val="24"/>
    </w:rPr>
  </w:style>
  <w:style w:type="paragraph" w:styleId="Header">
    <w:name w:val="header"/>
    <w:basedOn w:val="Normal"/>
    <w:link w:val="HeaderChar"/>
    <w:uiPriority w:val="99"/>
    <w:semiHidden/>
    <w:pPr>
      <w:tabs>
        <w:tab w:val="center" w:pos="4320"/>
        <w:tab w:val="right" w:pos="8640"/>
      </w:tabs>
    </w:pPr>
  </w:style>
  <w:style w:type="character" w:customStyle="1" w:styleId="HeaderChar">
    <w:name w:val="Header Char"/>
    <w:basedOn w:val="DefaultParagraphFont"/>
    <w:link w:val="Header"/>
    <w:uiPriority w:val="99"/>
    <w:semiHidden/>
    <w:rsid w:val="00F12F77"/>
    <w:rPr>
      <w:rFonts w:ascii="Bookman Old Style" w:hAnsi="Bookman Old Style"/>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8</Pages>
  <Words>2619</Words>
  <Characters>14929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5:05</dc:title>
  <dc:subject/>
  <dc:creator>HaroldD</dc:creator>
  <cp:keywords/>
  <dc:description/>
  <cp:lastModifiedBy>Pirnat, Marge</cp:lastModifiedBy>
  <cp:revision>2</cp:revision>
  <cp:lastPrinted>1999-12-02T20:37:00Z</cp:lastPrinted>
  <dcterms:created xsi:type="dcterms:W3CDTF">1999-11-17T22:47:00Z</dcterms:created>
  <dcterms:modified xsi:type="dcterms:W3CDTF">2014-04-25T19:50:00Z</dcterms:modified>
</cp:coreProperties>
</file>