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1D0" w:rsidRDefault="00EE21D0" w:rsidP="00DB4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6:01:01</w:t>
        </w:r>
      </w:smartTag>
      <w:r>
        <w:rPr>
          <w:rFonts w:ascii="Times New Roman" w:hAnsi="Times New Roman"/>
          <w:b/>
          <w:sz w:val="24"/>
        </w:rPr>
        <w:t>:01.  Petition for new rules.</w:t>
      </w:r>
      <w:r>
        <w:rPr>
          <w:rFonts w:ascii="Times New Roman" w:hAnsi="Times New Roman"/>
          <w:sz w:val="24"/>
        </w:rPr>
        <w:t xml:space="preserve"> Superseded.</w:t>
      </w:r>
    </w:p>
    <w:p w:rsidR="00EE21D0" w:rsidRDefault="00EE21D0" w:rsidP="00DB4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21D0" w:rsidRDefault="00EE21D0" w:rsidP="00DB4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Commission Note:</w:t>
      </w:r>
      <w:r>
        <w:rPr>
          <w:rFonts w:ascii="Times New Roman" w:hAnsi="Times New Roman"/>
          <w:sz w:val="24"/>
        </w:rPr>
        <w:t xml:space="preserve"> 1975 Session Laws, chapter 16, 24, provides a statutory procedure to use for petitioning an agency for amendments to its rules, thus effectively superseding this section.</w:t>
      </w:r>
    </w:p>
    <w:p w:rsidR="00EE21D0" w:rsidRDefault="00EE21D0" w:rsidP="00DB4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21D0" w:rsidSect="00EE21D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930C91"/>
    <w:rsid w:val="00A37C8E"/>
    <w:rsid w:val="00BD2CC9"/>
    <w:rsid w:val="00DB46CF"/>
    <w:rsid w:val="00EE21D0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6C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2004-06-01T19:31:00Z</dcterms:created>
  <dcterms:modified xsi:type="dcterms:W3CDTF">2004-06-01T19:32:00Z</dcterms:modified>
</cp:coreProperties>
</file>