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3F3" w:rsidRDefault="004A73F3" w:rsidP="0014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</w:p>
    <w:p w:rsidR="004A73F3" w:rsidRDefault="004A73F3" w:rsidP="0014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73F3" w:rsidRDefault="004A73F3" w:rsidP="0014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CASH RECEIPTS TRANSMITTALS</w:t>
      </w:r>
    </w:p>
    <w:p w:rsidR="004A73F3" w:rsidRDefault="004A73F3" w:rsidP="0014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73F3" w:rsidRDefault="004A73F3" w:rsidP="0014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A73F3" w:rsidRDefault="004A73F3" w:rsidP="0014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A73F3" w:rsidRDefault="004A73F3" w:rsidP="0014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sz w:val="24"/>
          </w:rPr>
          <w:t>6:03:01:01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Remittance deadlines.</w:t>
      </w:r>
    </w:p>
    <w:p w:rsidR="004A73F3" w:rsidRDefault="004A73F3" w:rsidP="0014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 </w:t>
      </w:r>
      <w:smartTag w:uri="urn:schemas-microsoft-com:office:smarttags" w:element="time">
        <w:smartTagPr>
          <w:attr w:name="Minute" w:val="3"/>
          <w:attr w:name="Hour" w:val="18"/>
        </w:smartTagPr>
        <w:r>
          <w:rPr>
            <w:rFonts w:ascii="Times New Roman" w:hAnsi="Times New Roman"/>
            <w:sz w:val="24"/>
          </w:rPr>
          <w:t>6:03:01:02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Local accounts.</w:t>
      </w:r>
    </w:p>
    <w:p w:rsidR="004A73F3" w:rsidRDefault="004A73F3" w:rsidP="0014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A73F3" w:rsidRDefault="004A73F3" w:rsidP="0014637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A73F3" w:rsidSect="004A73F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146379"/>
    <w:rsid w:val="00213F8B"/>
    <w:rsid w:val="002331DF"/>
    <w:rsid w:val="004A73F3"/>
    <w:rsid w:val="005016CD"/>
    <w:rsid w:val="00667DF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46379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103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6:03:01</dc:title>
  <dc:subject/>
  <dc:creator>lrpr13879</dc:creator>
  <cp:keywords/>
  <dc:description/>
  <cp:lastModifiedBy>lrpr13879</cp:lastModifiedBy>
  <cp:revision>1</cp:revision>
  <dcterms:created xsi:type="dcterms:W3CDTF">2004-06-01T20:39:00Z</dcterms:created>
  <dcterms:modified xsi:type="dcterms:W3CDTF">2004-06-01T20:39:00Z</dcterms:modified>
</cp:coreProperties>
</file>