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4EE3" w:rsidRDefault="00D14EE3" w:rsidP="00317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"/>
          <w:attr w:name="Hour" w:val="18"/>
        </w:smartTagPr>
        <w:r>
          <w:rPr>
            <w:rFonts w:ascii="Times New Roman" w:hAnsi="Times New Roman"/>
            <w:b/>
            <w:sz w:val="24"/>
          </w:rPr>
          <w:t>6:04:01</w:t>
        </w:r>
      </w:smartTag>
      <w:r>
        <w:rPr>
          <w:rFonts w:ascii="Times New Roman" w:hAnsi="Times New Roman"/>
          <w:b/>
          <w:sz w:val="24"/>
        </w:rPr>
        <w:t>:04.  Notice of change of address or employment.</w:t>
      </w:r>
      <w:r>
        <w:rPr>
          <w:rFonts w:ascii="Times New Roman" w:hAnsi="Times New Roman"/>
          <w:sz w:val="24"/>
        </w:rPr>
        <w:t xml:space="preserve"> The recipient shall notify the state treasurer of any change in address or employment until all conditions of the contract are fulfilled.</w:t>
      </w:r>
    </w:p>
    <w:p w:rsidR="00D14EE3" w:rsidRDefault="00D14EE3" w:rsidP="00317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14EE3" w:rsidRDefault="00D14EE3" w:rsidP="00317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224, effective </w:t>
      </w:r>
      <w:smartTag w:uri="urn:schemas-microsoft-com:office:smarttags" w:element="date">
        <w:smartTagPr>
          <w:attr w:name="Year" w:val="1992"/>
          <w:attr w:name="Day" w:val="14"/>
          <w:attr w:name="Month" w:val="7"/>
        </w:smartTagPr>
        <w:r>
          <w:rPr>
            <w:rFonts w:ascii="Times New Roman" w:hAnsi="Times New Roman"/>
            <w:sz w:val="24"/>
          </w:rPr>
          <w:t>July 14, 1992</w:t>
        </w:r>
      </w:smartTag>
      <w:r>
        <w:rPr>
          <w:rFonts w:ascii="Times New Roman" w:hAnsi="Times New Roman"/>
          <w:sz w:val="24"/>
        </w:rPr>
        <w:t>.</w:t>
      </w:r>
    </w:p>
    <w:p w:rsidR="00D14EE3" w:rsidRDefault="00D14EE3" w:rsidP="00317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13-49-20.11.</w:t>
      </w:r>
    </w:p>
    <w:p w:rsidR="00D14EE3" w:rsidRDefault="00D14EE3" w:rsidP="00317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13-49-20.8.</w:t>
      </w:r>
    </w:p>
    <w:p w:rsidR="00D14EE3" w:rsidRDefault="00D14EE3" w:rsidP="0031714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14EE3" w:rsidSect="00D14EE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31714C"/>
    <w:rsid w:val="005016CD"/>
    <w:rsid w:val="00667DF8"/>
    <w:rsid w:val="00930C91"/>
    <w:rsid w:val="00A37C8E"/>
    <w:rsid w:val="00BD2CC9"/>
    <w:rsid w:val="00D14EE3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714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47</Words>
  <Characters>269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2004-06-01T20:44:00Z</dcterms:created>
  <dcterms:modified xsi:type="dcterms:W3CDTF">2004-06-01T20:44:00Z</dcterms:modified>
</cp:coreProperties>
</file>