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>
          <w:rPr>
            <w:rFonts w:ascii="Times New Roman" w:hAnsi="Times New Roman"/>
            <w:b/>
            <w:sz w:val="24"/>
          </w:rPr>
          <w:t>20:10:31</w:t>
        </w:r>
      </w:smartTag>
      <w:r>
        <w:rPr>
          <w:rFonts w:ascii="Times New Roman" w:hAnsi="Times New Roman"/>
          <w:b/>
          <w:sz w:val="24"/>
        </w:rPr>
        <w:t>:01.  Definitions.</w:t>
      </w:r>
      <w:r>
        <w:rPr>
          <w:rFonts w:ascii="Times New Roman" w:hAnsi="Times New Roman"/>
          <w:sz w:val="24"/>
        </w:rPr>
        <w:t xml:space="preserve"> Terms defined in SDCL 49-34B-1 have the same meaning when used in this chapter. In addition, terms used in this chapter mean: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"Direct costs," all expenses incurred by the commission that are directly attributable to a pipeline facility for the inspection or investigation of the facilities, including enforcement proceedings;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"Distribution pipeline operator," natural gas distribution operator, liquefied petroleum gas distribution operator, liquefied natural gas operator, or master meter system operator;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"Quarter," the three-month period ending March 31, June 30, September 30, or December 31;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"Support costs," all expenses incurred by the commission for the pipeline safety inspection program as authorized pursuant to SDCL chapter 49-34B that are not direct costs.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49-34B-20.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49-34B-9, 49-34B-10.</w:t>
      </w:r>
    </w:p>
    <w:p w:rsidR="00B824D2" w:rsidRDefault="00B824D2" w:rsidP="008519B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824D2" w:rsidSect="00B824D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519B2"/>
    <w:rsid w:val="008B4366"/>
    <w:rsid w:val="00912D30"/>
    <w:rsid w:val="00930C91"/>
    <w:rsid w:val="00A37C8E"/>
    <w:rsid w:val="00AA658A"/>
    <w:rsid w:val="00B824D2"/>
    <w:rsid w:val="00BD2CC9"/>
    <w:rsid w:val="00C6577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19B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142</Words>
  <Characters>811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2004-06-21T20:21:00Z</dcterms:created>
  <dcterms:modified xsi:type="dcterms:W3CDTF">2004-06-21T20:22:00Z</dcterms:modified>
</cp:coreProperties>
</file>