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9F4" w:rsidRDefault="006709F4" w:rsidP="007B35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4432C3">
        <w:rPr>
          <w:b/>
          <w:sz w:val="24"/>
        </w:rPr>
        <w:t>20:10:32:21.  Submission of negotiated agreement for approval.</w:t>
      </w:r>
      <w:r>
        <w:rPr>
          <w:sz w:val="24"/>
        </w:rPr>
        <w:t xml:space="preserve"> An agreement for interconnection, network elements, and other telecommunications services negotiated pursuant to SDCL 49-31-81 must be submitted to the commission for approval. Each party to the negotiated agreement shall submit a complete copy of the agreement, including any attachments. Each party shall also submit a summarization of the main provisions of the agreement, including a statement of why the agreement does not discriminate against any non-party carrier and is consistent with the public interest, convenience, and necessity.</w:t>
      </w:r>
    </w:p>
    <w:p w:rsidR="006709F4" w:rsidRDefault="006709F4" w:rsidP="007B35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6709F4" w:rsidRDefault="006709F4" w:rsidP="007B35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6709F4" w:rsidRDefault="006709F4" w:rsidP="007B35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236FD2">
        <w:rPr>
          <w:sz w:val="24"/>
        </w:rPr>
        <w:t xml:space="preserve"> </w:t>
      </w:r>
      <w:r>
        <w:rPr>
          <w:sz w:val="24"/>
        </w:rPr>
        <w:t>SDCL 49-31-76.</w:t>
      </w:r>
    </w:p>
    <w:p w:rsidR="006709F4" w:rsidRDefault="006709F4" w:rsidP="007B35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236FD2">
        <w:rPr>
          <w:sz w:val="24"/>
        </w:rPr>
        <w:t xml:space="preserve"> </w:t>
      </w:r>
      <w:r>
        <w:rPr>
          <w:sz w:val="24"/>
        </w:rPr>
        <w:t>49-31-3,</w:t>
      </w:r>
      <w:r w:rsidRPr="00236FD2">
        <w:rPr>
          <w:sz w:val="24"/>
        </w:rPr>
        <w:t xml:space="preserve"> </w:t>
      </w:r>
      <w:r>
        <w:rPr>
          <w:sz w:val="24"/>
        </w:rPr>
        <w:t>49-31-76, 49-31-81.</w:t>
      </w:r>
    </w:p>
    <w:p w:rsidR="006709F4" w:rsidRDefault="006709F4" w:rsidP="007B35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6709F4" w:rsidSect="006709F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36FD2"/>
    <w:rsid w:val="003F3E33"/>
    <w:rsid w:val="004432C3"/>
    <w:rsid w:val="005016CD"/>
    <w:rsid w:val="006136E5"/>
    <w:rsid w:val="00634D90"/>
    <w:rsid w:val="00667DF8"/>
    <w:rsid w:val="006709F4"/>
    <w:rsid w:val="007B35CC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5C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111</Words>
  <Characters>634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3</cp:revision>
  <cp:lastPrinted>2014-03-06T15:44:00Z</cp:lastPrinted>
  <dcterms:created xsi:type="dcterms:W3CDTF">2004-06-21T20:30:00Z</dcterms:created>
  <dcterms:modified xsi:type="dcterms:W3CDTF">2014-03-14T15:23:00Z</dcterms:modified>
</cp:coreProperties>
</file>