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761650">
        <w:rPr>
          <w:b/>
          <w:sz w:val="24"/>
        </w:rPr>
        <w:t>20:10:32:24.  Request for mediation.</w:t>
      </w:r>
      <w:r>
        <w:rPr>
          <w:sz w:val="24"/>
        </w:rPr>
        <w:t xml:space="preserve"> A party may request mediation by the commission at any point during negotiations held pursuant to SDCL 49-31-81. Any party to the negotiation may file a joint request for mediation. A mediation request shall be in writing and shall include the following information:</w:t>
      </w: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(1)  The identity of each party to the negotiation, including the name, address, and telephone and facsimile numbers of each party or the party's representative;</w:t>
      </w: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(2)  The date on which the request for negotiation was made;</w:t>
      </w: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(3)  A list of the issues to be mediated; and</w:t>
      </w: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(4)  A proposed time schedule for the mediation, including a date by which the mediation must be terminated if an agreement is not reached.</w:t>
      </w: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The party requesting mediation shall serve the request on each party to the negotiation.</w:t>
      </w: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>.</w:t>
      </w: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9B1802">
        <w:rPr>
          <w:sz w:val="24"/>
        </w:rPr>
        <w:t xml:space="preserve"> </w:t>
      </w:r>
      <w:r>
        <w:rPr>
          <w:sz w:val="24"/>
        </w:rPr>
        <w:t>SDCL 49-31-76.</w:t>
      </w: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9B1802">
        <w:rPr>
          <w:sz w:val="24"/>
        </w:rPr>
        <w:t xml:space="preserve"> </w:t>
      </w:r>
      <w:r>
        <w:rPr>
          <w:sz w:val="24"/>
        </w:rPr>
        <w:t>49-31-3,</w:t>
      </w:r>
      <w:r w:rsidRPr="009B1802">
        <w:rPr>
          <w:sz w:val="24"/>
        </w:rPr>
        <w:t xml:space="preserve"> </w:t>
      </w:r>
      <w:r>
        <w:rPr>
          <w:sz w:val="24"/>
        </w:rPr>
        <w:t>49-31-76, 49-31-81.</w:t>
      </w:r>
    </w:p>
    <w:p w:rsidR="00221DEB" w:rsidRDefault="00221DEB" w:rsidP="00C735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221DEB" w:rsidSect="00221DE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21DEB"/>
    <w:rsid w:val="002331DF"/>
    <w:rsid w:val="003F3E33"/>
    <w:rsid w:val="005016CD"/>
    <w:rsid w:val="006136E5"/>
    <w:rsid w:val="00634D90"/>
    <w:rsid w:val="00667DF8"/>
    <w:rsid w:val="00761650"/>
    <w:rsid w:val="008B4366"/>
    <w:rsid w:val="00912D30"/>
    <w:rsid w:val="00930C91"/>
    <w:rsid w:val="009B1802"/>
    <w:rsid w:val="00A37C8E"/>
    <w:rsid w:val="00AA658A"/>
    <w:rsid w:val="00BD2CC9"/>
    <w:rsid w:val="00C6577A"/>
    <w:rsid w:val="00C735F5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35F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141</Words>
  <Characters>807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Pirnat, Marge</cp:lastModifiedBy>
  <cp:revision>3</cp:revision>
  <dcterms:created xsi:type="dcterms:W3CDTF">2004-06-21T20:31:00Z</dcterms:created>
  <dcterms:modified xsi:type="dcterms:W3CDTF">2014-03-14T15:25:00Z</dcterms:modified>
</cp:coreProperties>
</file>