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4B2" w:rsidRDefault="006054B2" w:rsidP="009530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354FBD">
        <w:rPr>
          <w:b/>
          <w:sz w:val="24"/>
        </w:rPr>
        <w:t>20:10:32:35.  Commission decision on arbitrated agreement.</w:t>
      </w:r>
      <w:r>
        <w:rPr>
          <w:b/>
          <w:sz w:val="24"/>
        </w:rPr>
        <w:t xml:space="preserve"> </w:t>
      </w:r>
      <w:r>
        <w:rPr>
          <w:sz w:val="24"/>
        </w:rPr>
        <w:t>The commission shall enter an order approving or rejecting the arbitrated agreement within 30 days after submission of the agreement by each party.</w:t>
      </w:r>
    </w:p>
    <w:p w:rsidR="006054B2" w:rsidRDefault="006054B2" w:rsidP="009530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</w:p>
    <w:p w:rsidR="006054B2" w:rsidRDefault="006054B2" w:rsidP="009530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25 SDR 89, effective </w:t>
      </w:r>
      <w:smartTag w:uri="urn:schemas-microsoft-com:office:smarttags" w:element="date">
        <w:smartTagPr>
          <w:attr w:name="Year" w:val="1998"/>
          <w:attr w:name="Day" w:val="27"/>
          <w:attr w:name="Month" w:val="12"/>
        </w:smartTagPr>
        <w:r>
          <w:rPr>
            <w:sz w:val="24"/>
          </w:rPr>
          <w:t>December 27, 1998</w:t>
        </w:r>
      </w:smartTag>
      <w:r>
        <w:rPr>
          <w:sz w:val="24"/>
        </w:rPr>
        <w:t>.</w:t>
      </w:r>
    </w:p>
    <w:p w:rsidR="006054B2" w:rsidRDefault="006054B2" w:rsidP="009530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 w:rsidRPr="00F33C0E">
        <w:rPr>
          <w:sz w:val="24"/>
        </w:rPr>
        <w:t xml:space="preserve"> </w:t>
      </w:r>
      <w:r>
        <w:rPr>
          <w:sz w:val="24"/>
        </w:rPr>
        <w:t>SDCL 49-31-76.</w:t>
      </w:r>
    </w:p>
    <w:p w:rsidR="006054B2" w:rsidRDefault="006054B2" w:rsidP="009530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</w:t>
      </w:r>
      <w:r w:rsidRPr="00F33C0E">
        <w:rPr>
          <w:sz w:val="24"/>
        </w:rPr>
        <w:t xml:space="preserve"> </w:t>
      </w:r>
      <w:r>
        <w:rPr>
          <w:sz w:val="24"/>
        </w:rPr>
        <w:t>49-31-3,</w:t>
      </w:r>
      <w:r w:rsidRPr="00F33C0E">
        <w:rPr>
          <w:sz w:val="24"/>
        </w:rPr>
        <w:t xml:space="preserve"> </w:t>
      </w:r>
      <w:r>
        <w:rPr>
          <w:sz w:val="24"/>
        </w:rPr>
        <w:t>49-31-76, 49-31-81.</w:t>
      </w:r>
    </w:p>
    <w:p w:rsidR="006054B2" w:rsidRDefault="006054B2" w:rsidP="009530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</w:p>
    <w:sectPr w:rsidR="006054B2" w:rsidSect="006054B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54FBD"/>
    <w:rsid w:val="003F3E33"/>
    <w:rsid w:val="005016CD"/>
    <w:rsid w:val="006054B2"/>
    <w:rsid w:val="006136E5"/>
    <w:rsid w:val="00634D90"/>
    <w:rsid w:val="00667DF8"/>
    <w:rsid w:val="008B4366"/>
    <w:rsid w:val="00912D30"/>
    <w:rsid w:val="00930C91"/>
    <w:rsid w:val="009530ED"/>
    <w:rsid w:val="00A37C8E"/>
    <w:rsid w:val="00AA658A"/>
    <w:rsid w:val="00BD2CC9"/>
    <w:rsid w:val="00C6577A"/>
    <w:rsid w:val="00F04922"/>
    <w:rsid w:val="00F33C0E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30E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51</Words>
  <Characters>295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Pirnat, Marge</cp:lastModifiedBy>
  <cp:revision>3</cp:revision>
  <cp:lastPrinted>2014-03-06T16:02:00Z</cp:lastPrinted>
  <dcterms:created xsi:type="dcterms:W3CDTF">2004-06-21T20:34:00Z</dcterms:created>
  <dcterms:modified xsi:type="dcterms:W3CDTF">2014-03-14T15:42:00Z</dcterms:modified>
</cp:coreProperties>
</file>