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20:46:04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APPLICATION FOR LICENSURE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 required.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Remittance of fees.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for applications.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for licensure by endorsement without examination.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20:46:04:05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license renewal -- Renewal fees -- Thirty-day grace period for renewal -- Late fee.</w:t>
      </w: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4185" w:rsidRDefault="00B54185" w:rsidP="007B5E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4185" w:rsidSect="00B5418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7B5EFF"/>
    <w:rsid w:val="008B4366"/>
    <w:rsid w:val="00912D30"/>
    <w:rsid w:val="00930C91"/>
    <w:rsid w:val="00A37C8E"/>
    <w:rsid w:val="00AA658A"/>
    <w:rsid w:val="00B54185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5EF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20:46:04</dc:title>
  <dc:subject/>
  <dc:creator>lrpr13879</dc:creator>
  <cp:keywords/>
  <dc:description/>
  <cp:lastModifiedBy>lrpr13879</cp:lastModifiedBy>
  <cp:revision>1</cp:revision>
  <dcterms:created xsi:type="dcterms:W3CDTF">2004-06-30T15:10:00Z</dcterms:created>
  <dcterms:modified xsi:type="dcterms:W3CDTF">2004-06-30T15:10:00Z</dcterms:modified>
</cp:coreProperties>
</file>