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96E" w:rsidRDefault="00AE596E" w:rsidP="00A97F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b/>
            <w:sz w:val="24"/>
          </w:rPr>
          <w:t>20:46:04</w:t>
        </w:r>
      </w:smartTag>
      <w:r>
        <w:rPr>
          <w:rFonts w:ascii="Times New Roman" w:hAnsi="Times New Roman"/>
          <w:b/>
          <w:sz w:val="24"/>
        </w:rPr>
        <w:t>:04.  </w:t>
      </w:r>
      <w:r>
        <w:rPr>
          <w:b/>
          <w:sz w:val="24"/>
        </w:rPr>
        <w:t>Fee for licensure by endorsement without examination.</w:t>
      </w:r>
      <w:r>
        <w:rPr>
          <w:sz w:val="24"/>
        </w:rPr>
        <w:t xml:space="preserve"> The</w:t>
      </w:r>
      <w:r>
        <w:rPr>
          <w:rFonts w:ascii="Times New Roman" w:hAnsi="Times New Roman"/>
          <w:sz w:val="24"/>
        </w:rPr>
        <w:t xml:space="preserve"> fee for application for a hearing aid dispensing license by endorsement without examination is $200.</w:t>
      </w:r>
    </w:p>
    <w:p w:rsidR="00AE596E" w:rsidRDefault="00AE596E" w:rsidP="00A97F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E596E" w:rsidRDefault="00AE596E" w:rsidP="00A97F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/>
            <w:sz w:val="24"/>
          </w:rPr>
          <w:t>September 22, 1997</w:t>
        </w:r>
      </w:smartTag>
      <w:r>
        <w:rPr>
          <w:rFonts w:ascii="Times New Roman" w:hAnsi="Times New Roman"/>
          <w:sz w:val="24"/>
        </w:rPr>
        <w:t>.</w:t>
      </w:r>
    </w:p>
    <w:p w:rsidR="00AE596E" w:rsidRDefault="00AE596E" w:rsidP="00A97F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36-24-46.</w:t>
      </w:r>
    </w:p>
    <w:p w:rsidR="00AE596E" w:rsidRDefault="00AE596E" w:rsidP="00A97F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36-24-25.1.</w:t>
      </w:r>
    </w:p>
    <w:p w:rsidR="00AE596E" w:rsidRDefault="00AE596E" w:rsidP="00A97F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E596E" w:rsidSect="00AE596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97FE5"/>
    <w:rsid w:val="00AA658A"/>
    <w:rsid w:val="00AE596E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7FE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2004-06-30T15:11:00Z</dcterms:created>
  <dcterms:modified xsi:type="dcterms:W3CDTF">2004-06-30T15:11:00Z</dcterms:modified>
</cp:coreProperties>
</file>