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9C6" w:rsidRDefault="009B39C6" w:rsidP="00651C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20:47:02</w:t>
      </w:r>
    </w:p>
    <w:p w:rsidR="009B39C6" w:rsidRDefault="009B39C6" w:rsidP="00651C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B39C6" w:rsidRDefault="009B39C6" w:rsidP="00651C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OPERATION OF BOARD</w:t>
      </w:r>
    </w:p>
    <w:p w:rsidR="009B39C6" w:rsidRDefault="009B39C6" w:rsidP="00651C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 to Chapter 20:78:01, 38 SDR 127, effective February 7, 2012)</w:t>
      </w:r>
    </w:p>
    <w:p w:rsidR="009B39C6" w:rsidRDefault="009B39C6" w:rsidP="00651C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B39C6" w:rsidRDefault="009B39C6" w:rsidP="00651C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9B39C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C30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61BB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2F7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B7F1E"/>
    <w:rsid w:val="004C61B1"/>
    <w:rsid w:val="004D5731"/>
    <w:rsid w:val="004E462A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1C30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64946"/>
    <w:rsid w:val="00770A9B"/>
    <w:rsid w:val="00772A8F"/>
    <w:rsid w:val="007764B3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BFA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B39C6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2E3C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4BD6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0BDB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EA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C30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</Words>
  <Characters>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2012-02-09T19:51:00Z</dcterms:created>
  <dcterms:modified xsi:type="dcterms:W3CDTF">2012-02-09T19:52:00Z</dcterms:modified>
</cp:coreProperties>
</file>