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5EF1" w:rsidRDefault="004A5EF1" w:rsidP="00905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7"/>
          <w:attr w:name="Hour" w:val="20"/>
        </w:smartTagPr>
        <w:r>
          <w:rPr>
            <w:rFonts w:ascii="Times New Roman" w:hAnsi="Times New Roman"/>
            <w:b/>
            <w:sz w:val="24"/>
          </w:rPr>
          <w:t>20:47:03</w:t>
        </w:r>
      </w:smartTag>
      <w:r>
        <w:rPr>
          <w:rFonts w:ascii="Times New Roman" w:hAnsi="Times New Roman"/>
          <w:b/>
          <w:sz w:val="24"/>
        </w:rPr>
        <w:t>:01.  Application for license.</w:t>
      </w:r>
      <w:r>
        <w:rPr>
          <w:rFonts w:ascii="Times New Roman" w:hAnsi="Times New Roman"/>
          <w:sz w:val="24"/>
        </w:rPr>
        <w:t xml:space="preserve"> A person seeking licensure or renewal of licensure to practice medicine, osteopathy, surgery, obstetrics, or any of their branches in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must apply on a form approved by the board.</w:t>
      </w:r>
    </w:p>
    <w:p w:rsidR="004A5EF1" w:rsidRDefault="004A5EF1" w:rsidP="00905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A5EF1" w:rsidRDefault="004A5EF1" w:rsidP="00905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12 SDR 151, 12 SDR 155, effective July 1, 1986; readopted, 13 SDR 9, effective August 4, 1986; 22 SDR 60, effective November 5, 1995; 28 SDR 1, effective July 10, 2001.</w:t>
      </w:r>
    </w:p>
    <w:p w:rsidR="004A5EF1" w:rsidRDefault="004A5EF1" w:rsidP="00905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36-4-35.</w:t>
      </w:r>
    </w:p>
    <w:p w:rsidR="004A5EF1" w:rsidRDefault="004A5EF1" w:rsidP="00905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36-4-11, 36-4-24.1.</w:t>
      </w:r>
    </w:p>
    <w:p w:rsidR="004A5EF1" w:rsidRDefault="004A5EF1" w:rsidP="00905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A5EF1" w:rsidSect="004A5EF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4A5EF1"/>
    <w:rsid w:val="005016CD"/>
    <w:rsid w:val="006136E5"/>
    <w:rsid w:val="00634D90"/>
    <w:rsid w:val="00667DF8"/>
    <w:rsid w:val="008B4366"/>
    <w:rsid w:val="008C1733"/>
    <w:rsid w:val="0090527A"/>
    <w:rsid w:val="00912D30"/>
    <w:rsid w:val="00930C91"/>
    <w:rsid w:val="00A37C8E"/>
    <w:rsid w:val="00AA658A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527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77</Words>
  <Characters>442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2004-06-30T15:20:00Z</dcterms:created>
  <dcterms:modified xsi:type="dcterms:W3CDTF">2004-06-30T15:20:00Z</dcterms:modified>
</cp:coreProperties>
</file>