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04DF" w:rsidRDefault="00AE04DF" w:rsidP="003674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7"/>
          <w:attr w:name="Hour" w:val="20"/>
        </w:smartTagPr>
        <w:r>
          <w:rPr>
            <w:rFonts w:ascii="Times New Roman" w:hAnsi="Times New Roman"/>
            <w:b/>
            <w:sz w:val="24"/>
          </w:rPr>
          <w:t>20:47:03</w:t>
        </w:r>
      </w:smartTag>
      <w:r>
        <w:rPr>
          <w:rFonts w:ascii="Times New Roman" w:hAnsi="Times New Roman"/>
          <w:b/>
          <w:sz w:val="24"/>
        </w:rPr>
        <w:t>:10.  Locum tenens certificates.</w:t>
      </w:r>
      <w:r>
        <w:rPr>
          <w:rFonts w:ascii="Times New Roman" w:hAnsi="Times New Roman"/>
          <w:sz w:val="24"/>
        </w:rPr>
        <w:t xml:space="preserve"> Repealed.</w:t>
      </w:r>
    </w:p>
    <w:p w:rsidR="00AE04DF" w:rsidRDefault="00AE04DF" w:rsidP="003674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E04DF" w:rsidRDefault="00AE04DF" w:rsidP="003674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AE04DF" w:rsidRDefault="00AE04DF" w:rsidP="003674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E04DF" w:rsidSect="00AE04D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67429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E04DF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742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21</Words>
  <Characters>121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2004-06-30T15:22:00Z</dcterms:created>
  <dcterms:modified xsi:type="dcterms:W3CDTF">2004-06-30T15:23:00Z</dcterms:modified>
</cp:coreProperties>
</file>