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2FC" w:rsidRDefault="004022FC" w:rsidP="005C72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7"/>
          <w:attr w:name="Hour" w:val="20"/>
        </w:smartTagPr>
        <w:r>
          <w:rPr>
            <w:rFonts w:ascii="Times New Roman" w:hAnsi="Times New Roman"/>
            <w:b/>
            <w:sz w:val="24"/>
          </w:rPr>
          <w:t>20:47:03</w:t>
        </w:r>
      </w:smartTag>
      <w:r>
        <w:rPr>
          <w:rFonts w:ascii="Times New Roman" w:hAnsi="Times New Roman"/>
          <w:b/>
          <w:sz w:val="24"/>
        </w:rPr>
        <w:t>:11.  Renewal of licenses.</w:t>
      </w:r>
      <w:r>
        <w:rPr>
          <w:rFonts w:ascii="Times New Roman" w:hAnsi="Times New Roman"/>
          <w:sz w:val="24"/>
        </w:rPr>
        <w:t xml:space="preserve"> Repealed.</w:t>
      </w:r>
    </w:p>
    <w:p w:rsidR="004022FC" w:rsidRDefault="004022FC" w:rsidP="005C72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22FC" w:rsidRDefault="004022FC" w:rsidP="005C72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4022FC" w:rsidRDefault="004022FC" w:rsidP="005C72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022FC" w:rsidSect="004022F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022FC"/>
    <w:rsid w:val="005016CD"/>
    <w:rsid w:val="005C7275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727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2004-06-30T15:23:00Z</dcterms:created>
  <dcterms:modified xsi:type="dcterms:W3CDTF">2004-06-30T15:23:00Z</dcterms:modified>
</cp:coreProperties>
</file>