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928" w:rsidRDefault="00F77928" w:rsidP="00F512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20:48:01</w:t>
      </w:r>
    </w:p>
    <w:p w:rsidR="00F77928" w:rsidRDefault="00F77928" w:rsidP="00F512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77928" w:rsidRDefault="00F77928" w:rsidP="00F512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F77928" w:rsidRDefault="00F77928" w:rsidP="00F512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77928" w:rsidRDefault="00F77928" w:rsidP="00F512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77928" w:rsidRDefault="00F77928" w:rsidP="00F512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77928" w:rsidRDefault="00F77928" w:rsidP="00F512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8"/>
          <w:attr w:name="Hour" w:val="20"/>
        </w:smartTagPr>
        <w:r>
          <w:rPr>
            <w:rFonts w:ascii="Times New Roman" w:hAnsi="Times New Roman"/>
            <w:sz w:val="24"/>
          </w:rPr>
          <w:t>20:48:01:01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F77928" w:rsidRDefault="00F77928" w:rsidP="00F512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77928" w:rsidRDefault="00F77928" w:rsidP="00F512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77928" w:rsidSect="00F7792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BD2CC9"/>
    <w:rsid w:val="00C6577A"/>
    <w:rsid w:val="00F04922"/>
    <w:rsid w:val="00F46A0C"/>
    <w:rsid w:val="00F51288"/>
    <w:rsid w:val="00F77928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128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20:48:01</dc:title>
  <dc:subject/>
  <dc:creator>lrpr13879</dc:creator>
  <cp:keywords/>
  <dc:description/>
  <cp:lastModifiedBy>lrpr13879</cp:lastModifiedBy>
  <cp:revision>1</cp:revision>
  <dcterms:created xsi:type="dcterms:W3CDTF">2004-06-30T15:34:00Z</dcterms:created>
  <dcterms:modified xsi:type="dcterms:W3CDTF">2004-06-30T15:34:00Z</dcterms:modified>
</cp:coreProperties>
</file>